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DA3DE" w14:textId="77777777" w:rsidR="005A4A28" w:rsidRDefault="005A4A28" w:rsidP="00E74376">
      <w:pPr>
        <w:pStyle w:val="Balk5"/>
        <w:spacing w:after="0"/>
        <w:rPr>
          <w:sz w:val="22"/>
        </w:rPr>
      </w:pPr>
    </w:p>
    <w:p w14:paraId="45A43EDC" w14:textId="134D719B" w:rsidR="00014F30" w:rsidRPr="004959F0" w:rsidRDefault="008C780D" w:rsidP="00E74376">
      <w:pPr>
        <w:pStyle w:val="Balk5"/>
        <w:spacing w:after="0"/>
      </w:pPr>
      <w:r w:rsidRPr="004959F0">
        <w:rPr>
          <w:sz w:val="22"/>
        </w:rPr>
        <w:t>20</w:t>
      </w:r>
      <w:r w:rsidR="005B76FD">
        <w:rPr>
          <w:sz w:val="22"/>
        </w:rPr>
        <w:t>2</w:t>
      </w:r>
      <w:r w:rsidR="00256724">
        <w:rPr>
          <w:sz w:val="22"/>
        </w:rPr>
        <w:t>6</w:t>
      </w:r>
      <w:r w:rsidRPr="004959F0">
        <w:rPr>
          <w:sz w:val="22"/>
        </w:rPr>
        <w:t>– 20</w:t>
      </w:r>
      <w:r w:rsidR="00445184">
        <w:rPr>
          <w:sz w:val="22"/>
        </w:rPr>
        <w:t>2</w:t>
      </w:r>
      <w:r w:rsidR="00256724">
        <w:rPr>
          <w:sz w:val="22"/>
        </w:rPr>
        <w:t>7</w:t>
      </w:r>
      <w:r w:rsidR="00445184">
        <w:rPr>
          <w:sz w:val="22"/>
        </w:rPr>
        <w:t xml:space="preserve"> </w:t>
      </w:r>
      <w:r w:rsidR="00227194">
        <w:rPr>
          <w:sz w:val="22"/>
        </w:rPr>
        <w:t>EĞİTİM-</w:t>
      </w:r>
      <w:r w:rsidR="00014F30" w:rsidRPr="004959F0">
        <w:t>ÖĞRETİM YILI GÜZ YARIYILI</w:t>
      </w:r>
    </w:p>
    <w:p w14:paraId="490C5523" w14:textId="60962907" w:rsidR="00014F30" w:rsidRPr="004959F0" w:rsidRDefault="00014F30">
      <w:pPr>
        <w:pStyle w:val="Balk5"/>
      </w:pPr>
      <w:r w:rsidRPr="004959F0">
        <w:rPr>
          <w:b w:val="0"/>
        </w:rPr>
        <w:t xml:space="preserve"> </w:t>
      </w:r>
      <w:r w:rsidR="004D2601">
        <w:t xml:space="preserve">ÇEVRE KORUMA </w:t>
      </w:r>
      <w:r w:rsidR="00227194">
        <w:t>VE</w:t>
      </w:r>
      <w:r w:rsidR="004D2601">
        <w:t xml:space="preserve"> KONTROL </w:t>
      </w:r>
      <w:r w:rsidRPr="004959F0">
        <w:t xml:space="preserve"> DERS PROGRAMI</w:t>
      </w:r>
    </w:p>
    <w:tbl>
      <w:tblPr>
        <w:tblW w:w="510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52"/>
        <w:gridCol w:w="992"/>
        <w:gridCol w:w="4820"/>
        <w:gridCol w:w="4605"/>
      </w:tblGrid>
      <w:tr w:rsidR="00FD5A5F" w:rsidRPr="002700B0" w14:paraId="2E582DAB" w14:textId="77777777" w:rsidTr="00A10053">
        <w:trPr>
          <w:trHeight w:val="170"/>
        </w:trPr>
        <w:tc>
          <w:tcPr>
            <w:tcW w:w="2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92B0A09" w14:textId="77777777" w:rsidR="005745DE" w:rsidRPr="002700B0" w:rsidRDefault="005745DE" w:rsidP="00DE1527">
            <w:pPr>
              <w:spacing w:line="36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2700B0">
              <w:rPr>
                <w:b/>
                <w:sz w:val="16"/>
                <w:szCs w:val="16"/>
                <w:lang w:val="tr-TR"/>
              </w:rPr>
              <w:t>Gün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2CF1CF" w14:textId="77777777" w:rsidR="005745DE" w:rsidRPr="002700B0" w:rsidRDefault="005745DE" w:rsidP="004973FE">
            <w:pPr>
              <w:pStyle w:val="Balk4"/>
              <w:spacing w:before="0" w:after="0" w:line="360" w:lineRule="auto"/>
              <w:rPr>
                <w:sz w:val="16"/>
                <w:szCs w:val="16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Saat</w:t>
            </w:r>
          </w:p>
        </w:tc>
        <w:tc>
          <w:tcPr>
            <w:tcW w:w="2197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455376" w14:textId="77777777" w:rsidR="005745DE" w:rsidRPr="002700B0" w:rsidRDefault="005745DE" w:rsidP="00DE1527">
            <w:pPr>
              <w:spacing w:line="36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2700B0">
              <w:rPr>
                <w:b/>
                <w:sz w:val="16"/>
                <w:szCs w:val="16"/>
                <w:lang w:val="tr-TR"/>
              </w:rPr>
              <w:t>I. Sınıf</w:t>
            </w:r>
          </w:p>
        </w:tc>
        <w:tc>
          <w:tcPr>
            <w:tcW w:w="20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9FB7B9" w14:textId="77777777" w:rsidR="005745DE" w:rsidRPr="002700B0" w:rsidRDefault="005745DE" w:rsidP="00DE1527">
            <w:pPr>
              <w:spacing w:line="36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2700B0">
              <w:rPr>
                <w:b/>
                <w:sz w:val="16"/>
                <w:szCs w:val="16"/>
                <w:lang w:val="tr-TR"/>
              </w:rPr>
              <w:t>II. Sınıf</w:t>
            </w:r>
          </w:p>
        </w:tc>
      </w:tr>
      <w:tr w:rsidR="00891F2D" w:rsidRPr="002700B0" w14:paraId="668CE800" w14:textId="77777777" w:rsidTr="00A10053">
        <w:trPr>
          <w:cantSplit/>
          <w:trHeight w:val="170"/>
        </w:trPr>
        <w:tc>
          <w:tcPr>
            <w:tcW w:w="252" w:type="pct"/>
            <w:vMerge w:val="restart"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07DCBD89" w14:textId="77777777" w:rsidR="00891F2D" w:rsidRPr="002700B0" w:rsidRDefault="00891F2D" w:rsidP="00891F2D">
            <w:pPr>
              <w:spacing w:line="360" w:lineRule="auto"/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2700B0">
              <w:rPr>
                <w:b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5FDE07" w14:textId="77777777" w:rsidR="00891F2D" w:rsidRPr="002700B0" w:rsidRDefault="00891F2D" w:rsidP="00891F2D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08 – 09</w:t>
            </w:r>
          </w:p>
        </w:tc>
        <w:tc>
          <w:tcPr>
            <w:tcW w:w="2197" w:type="pc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AD5814C" w14:textId="79400275" w:rsidR="00891F2D" w:rsidRPr="002700B0" w:rsidRDefault="00891F2D" w:rsidP="00891F2D">
            <w:pPr>
              <w:rPr>
                <w:i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Çevre ve Halk Sağlığı (</w:t>
            </w:r>
            <w:r w:rsidR="005854BA">
              <w:rPr>
                <w:color w:val="000000" w:themeColor="text1"/>
                <w:sz w:val="16"/>
                <w:szCs w:val="16"/>
                <w:lang w:val="tr-TR"/>
              </w:rPr>
              <w:t>Doç. Dr.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 Burcu SEZGİN) D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5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CDF06A" w14:textId="22C27055" w:rsidR="00891F2D" w:rsidRPr="002700B0" w:rsidRDefault="00891F2D" w:rsidP="00891F2D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91F2D" w:rsidRPr="002700B0" w14:paraId="21BCB692" w14:textId="77777777" w:rsidTr="00A10053">
        <w:trPr>
          <w:cantSplit/>
          <w:trHeight w:val="215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46AD2B81" w14:textId="77777777" w:rsidR="00891F2D" w:rsidRPr="002700B0" w:rsidRDefault="00891F2D" w:rsidP="00891F2D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6AD617" w14:textId="77777777" w:rsidR="00891F2D" w:rsidRPr="002700B0" w:rsidRDefault="00891F2D" w:rsidP="00891F2D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09 – 10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29A43594" w14:textId="7148A5C8" w:rsidR="00891F2D" w:rsidRPr="002700B0" w:rsidRDefault="00891F2D" w:rsidP="00891F2D">
            <w:pPr>
              <w:tabs>
                <w:tab w:val="right" w:pos="2109"/>
              </w:tabs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 xml:space="preserve">Çevre ve Halk Sağlığı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(</w:t>
            </w:r>
            <w:r w:rsidR="005854BA">
              <w:rPr>
                <w:color w:val="000000" w:themeColor="text1"/>
                <w:sz w:val="16"/>
                <w:szCs w:val="16"/>
                <w:lang w:val="tr-TR"/>
              </w:rPr>
              <w:t>Doç. Dr.</w:t>
            </w:r>
            <w:r w:rsidR="005854BA"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Burcu SEZGİN) D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5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A8471C" w14:textId="28C1C32E" w:rsidR="00891F2D" w:rsidRPr="00121DC3" w:rsidRDefault="00891F2D" w:rsidP="00891F2D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  <w:r w:rsidRPr="00121DC3">
              <w:rPr>
                <w:color w:val="000000" w:themeColor="text1"/>
                <w:sz w:val="16"/>
                <w:szCs w:val="16"/>
              </w:rPr>
              <w:t xml:space="preserve">Toprak Kirliliği ve Kontrolü (Prof. Dr. Onur KOYUNCU) F5 Blok </w:t>
            </w:r>
          </w:p>
        </w:tc>
      </w:tr>
      <w:tr w:rsidR="00891F2D" w:rsidRPr="002700B0" w14:paraId="39280C4B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5FB4B7C2" w14:textId="77777777" w:rsidR="00891F2D" w:rsidRPr="002700B0" w:rsidRDefault="00891F2D" w:rsidP="00891F2D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FA7A93" w14:textId="77777777" w:rsidR="00891F2D" w:rsidRPr="002700B0" w:rsidRDefault="00891F2D" w:rsidP="00891F2D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10 – 11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4E3D1EDC" w14:textId="07F8FFBE" w:rsidR="00891F2D" w:rsidRPr="002700B0" w:rsidRDefault="00891F2D" w:rsidP="00891F2D">
            <w:pPr>
              <w:rPr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Laboratuvar ve Ölçüm Teknikleri (</w:t>
            </w:r>
            <w:r w:rsidR="005854BA">
              <w:rPr>
                <w:color w:val="000000" w:themeColor="text1"/>
                <w:sz w:val="16"/>
                <w:szCs w:val="16"/>
                <w:lang w:val="tr-TR"/>
              </w:rPr>
              <w:t>Doç. Dr.</w:t>
            </w:r>
            <w:r w:rsidR="005854BA"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</w:rPr>
              <w:t xml:space="preserve">Burcu </w:t>
            </w:r>
            <w:r>
              <w:rPr>
                <w:color w:val="000000" w:themeColor="text1"/>
                <w:sz w:val="16"/>
                <w:szCs w:val="16"/>
              </w:rPr>
              <w:t>SEZGIN</w:t>
            </w:r>
            <w:r w:rsidRPr="002700B0">
              <w:rPr>
                <w:color w:val="000000" w:themeColor="text1"/>
                <w:sz w:val="16"/>
                <w:szCs w:val="16"/>
              </w:rPr>
              <w:t xml:space="preserve">) D5 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D5C660" w14:textId="1631C7AE" w:rsidR="00891F2D" w:rsidRPr="00121DC3" w:rsidRDefault="00891F2D" w:rsidP="00891F2D">
            <w:pPr>
              <w:tabs>
                <w:tab w:val="left" w:pos="1134"/>
              </w:tabs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121DC3">
              <w:rPr>
                <w:color w:val="000000" w:themeColor="text1"/>
                <w:sz w:val="16"/>
                <w:szCs w:val="16"/>
              </w:rPr>
              <w:t xml:space="preserve">Toprak Kirliliği ve Kontrolü (Prof. Dr. Onur KOYUNCU) F5 Blok </w:t>
            </w:r>
          </w:p>
        </w:tc>
      </w:tr>
      <w:tr w:rsidR="00891F2D" w:rsidRPr="002700B0" w14:paraId="74238825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506C74A8" w14:textId="77777777" w:rsidR="00891F2D" w:rsidRPr="002700B0" w:rsidRDefault="00891F2D" w:rsidP="00891F2D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C441F2" w14:textId="77777777" w:rsidR="00891F2D" w:rsidRPr="002700B0" w:rsidRDefault="00891F2D" w:rsidP="00891F2D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6322D6D9" w14:textId="6F62BC05" w:rsidR="00891F2D" w:rsidRPr="002700B0" w:rsidRDefault="00891F2D" w:rsidP="00891F2D">
            <w:pPr>
              <w:rPr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Laboratuvar ve Ölçüm Teknikleri (</w:t>
            </w:r>
            <w:r w:rsidR="005854BA">
              <w:rPr>
                <w:color w:val="000000" w:themeColor="text1"/>
                <w:sz w:val="16"/>
                <w:szCs w:val="16"/>
                <w:lang w:val="tr-TR"/>
              </w:rPr>
              <w:t>Doç. Dr.</w:t>
            </w:r>
            <w:r w:rsidR="005854BA"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</w:rPr>
              <w:t xml:space="preserve">Burcu </w:t>
            </w:r>
            <w:r>
              <w:rPr>
                <w:color w:val="000000" w:themeColor="text1"/>
                <w:sz w:val="16"/>
                <w:szCs w:val="16"/>
              </w:rPr>
              <w:t>SEZGIN</w:t>
            </w:r>
            <w:r w:rsidRPr="002700B0">
              <w:rPr>
                <w:color w:val="000000" w:themeColor="text1"/>
                <w:sz w:val="16"/>
                <w:szCs w:val="16"/>
              </w:rPr>
              <w:t>) D5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A993F70" w14:textId="4CFDB3EB" w:rsidR="00891F2D" w:rsidRPr="00121DC3" w:rsidRDefault="00891F2D" w:rsidP="00891F2D">
            <w:pPr>
              <w:tabs>
                <w:tab w:val="left" w:pos="1134"/>
              </w:tabs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121DC3">
              <w:rPr>
                <w:color w:val="000000" w:themeColor="text1"/>
                <w:sz w:val="16"/>
                <w:szCs w:val="16"/>
              </w:rPr>
              <w:t xml:space="preserve">Toprak Kirliliği ve Kontrolü (Prof. Dr. Onur KOYUNCU) F5 Blok </w:t>
            </w:r>
          </w:p>
        </w:tc>
      </w:tr>
      <w:tr w:rsidR="00891F2D" w:rsidRPr="002700B0" w14:paraId="6A572CE9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122AF931" w14:textId="77777777" w:rsidR="00891F2D" w:rsidRPr="002700B0" w:rsidRDefault="00891F2D" w:rsidP="00891F2D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A6891F" w14:textId="77777777" w:rsidR="00891F2D" w:rsidRPr="002700B0" w:rsidRDefault="00891F2D" w:rsidP="00891F2D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30E72635" w14:textId="157F3D58" w:rsidR="00891F2D" w:rsidRPr="002700B0" w:rsidRDefault="00891F2D" w:rsidP="00891F2D">
            <w:pPr>
              <w:rPr>
                <w:i/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Laboratuvar ve Ölçüm Teknikleri (</w:t>
            </w:r>
            <w:r w:rsidR="005854BA">
              <w:rPr>
                <w:color w:val="000000" w:themeColor="text1"/>
                <w:sz w:val="16"/>
                <w:szCs w:val="16"/>
                <w:lang w:val="tr-TR"/>
              </w:rPr>
              <w:t>Doç. Dr.</w:t>
            </w:r>
            <w:r w:rsidR="005854BA"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</w:rPr>
              <w:t xml:space="preserve">Burcu </w:t>
            </w:r>
            <w:r>
              <w:rPr>
                <w:color w:val="000000" w:themeColor="text1"/>
                <w:sz w:val="16"/>
                <w:szCs w:val="16"/>
              </w:rPr>
              <w:t>SEZGIN</w:t>
            </w:r>
            <w:r w:rsidRPr="002700B0">
              <w:rPr>
                <w:color w:val="000000" w:themeColor="text1"/>
                <w:sz w:val="16"/>
                <w:szCs w:val="16"/>
              </w:rPr>
              <w:t>) D5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B17EB8" w14:textId="286A8C46" w:rsidR="00891F2D" w:rsidRPr="00121DC3" w:rsidRDefault="00891F2D" w:rsidP="00891F2D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121DC3">
              <w:rPr>
                <w:color w:val="000000" w:themeColor="text1"/>
                <w:sz w:val="16"/>
                <w:szCs w:val="16"/>
              </w:rPr>
              <w:t>Koruma Biyolojisi (Dr. Öğr. Ü. Ebru Ceren FİDAN) F5 Blok</w:t>
            </w:r>
          </w:p>
        </w:tc>
      </w:tr>
      <w:tr w:rsidR="00891F2D" w:rsidRPr="002700B0" w14:paraId="747E4538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2D62DF35" w14:textId="77777777" w:rsidR="00891F2D" w:rsidRPr="002700B0" w:rsidRDefault="00891F2D" w:rsidP="00891F2D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19B1B2" w14:textId="77777777" w:rsidR="00891F2D" w:rsidRPr="002700B0" w:rsidRDefault="00891F2D" w:rsidP="00891F2D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13 – 14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05C2D169" w14:textId="48D475F4" w:rsidR="00891F2D" w:rsidRPr="002700B0" w:rsidRDefault="00891F2D" w:rsidP="00891F2D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E85129" w14:textId="5685F221" w:rsidR="00891F2D" w:rsidRPr="00121DC3" w:rsidRDefault="00891F2D" w:rsidP="00891F2D">
            <w:pPr>
              <w:rPr>
                <w:color w:val="000000" w:themeColor="text1"/>
                <w:sz w:val="16"/>
                <w:szCs w:val="16"/>
              </w:rPr>
            </w:pPr>
            <w:r w:rsidRPr="00121DC3">
              <w:rPr>
                <w:color w:val="000000" w:themeColor="text1"/>
                <w:sz w:val="16"/>
                <w:szCs w:val="16"/>
              </w:rPr>
              <w:t>Koruma Biyolojisi (Dr. Öğr. Ü. Ebru Ceren FİDAN) F5 Blok</w:t>
            </w:r>
          </w:p>
        </w:tc>
      </w:tr>
      <w:tr w:rsidR="00EE3BDC" w:rsidRPr="002700B0" w14:paraId="25F96C25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2B325F72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8453AF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5D8B2E0C" w14:textId="7D0DCEF6" w:rsidR="00EE3BDC" w:rsidRPr="005854BA" w:rsidRDefault="005854BA" w:rsidP="00EE3BDC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5854BA">
              <w:rPr>
                <w:color w:val="000000" w:themeColor="text1"/>
                <w:sz w:val="16"/>
                <w:szCs w:val="16"/>
              </w:rPr>
              <w:t>Afetler ve Çevresel Risk Yönetimi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</w:rPr>
              <w:t>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Doç. Dr.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</w:rPr>
              <w:t xml:space="preserve">Burcu </w:t>
            </w:r>
            <w:r>
              <w:rPr>
                <w:color w:val="000000" w:themeColor="text1"/>
                <w:sz w:val="16"/>
                <w:szCs w:val="16"/>
              </w:rPr>
              <w:t>SEZGIN</w:t>
            </w:r>
            <w:r w:rsidRPr="002700B0">
              <w:rPr>
                <w:color w:val="000000" w:themeColor="text1"/>
                <w:sz w:val="16"/>
                <w:szCs w:val="16"/>
              </w:rPr>
              <w:t>) D5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727B85" w14:textId="6BA6BD65" w:rsidR="00EE3BDC" w:rsidRPr="00121DC3" w:rsidRDefault="00EE3BDC" w:rsidP="00EE3BDC">
            <w:pPr>
              <w:rPr>
                <w:color w:val="000000" w:themeColor="text1"/>
                <w:sz w:val="16"/>
                <w:szCs w:val="16"/>
              </w:rPr>
            </w:pPr>
            <w:r w:rsidRPr="00121DC3">
              <w:rPr>
                <w:color w:val="000000" w:themeColor="text1"/>
                <w:sz w:val="16"/>
                <w:szCs w:val="16"/>
              </w:rPr>
              <w:t>Koruma Biyolojisi (Dr. Öğr. Ü. Ebru Ceren FİDAN) F5 Blok</w:t>
            </w:r>
          </w:p>
        </w:tc>
      </w:tr>
      <w:tr w:rsidR="00EE3BDC" w:rsidRPr="002700B0" w14:paraId="27D50D92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6CB67E36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14D55B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15 – 16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2A49C1BA" w14:textId="0D29EC3A" w:rsidR="00EE3BDC" w:rsidRPr="002700B0" w:rsidRDefault="005854BA" w:rsidP="00EE3BDC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5854BA">
              <w:rPr>
                <w:color w:val="000000" w:themeColor="text1"/>
                <w:sz w:val="16"/>
                <w:szCs w:val="16"/>
              </w:rPr>
              <w:t>Afetler ve Çevresel Risk Yönetimi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</w:rPr>
              <w:t>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Doç. Dr.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</w:rPr>
              <w:t xml:space="preserve">Burcu </w:t>
            </w:r>
            <w:r>
              <w:rPr>
                <w:color w:val="000000" w:themeColor="text1"/>
                <w:sz w:val="16"/>
                <w:szCs w:val="16"/>
              </w:rPr>
              <w:t>SEZGIN</w:t>
            </w:r>
            <w:r w:rsidRPr="002700B0">
              <w:rPr>
                <w:color w:val="000000" w:themeColor="text1"/>
                <w:sz w:val="16"/>
                <w:szCs w:val="16"/>
              </w:rPr>
              <w:t>) D5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99C2DA" w14:textId="59A84BA3" w:rsidR="00EE3BDC" w:rsidRPr="002700B0" w:rsidRDefault="00EE3BDC" w:rsidP="00EE3BDC">
            <w:pPr>
              <w:rPr>
                <w:i/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27736030" w14:textId="77777777" w:rsidTr="00F568B1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337674DA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6DAEBA" w14:textId="77777777" w:rsidR="00EE3BDC" w:rsidRPr="002700B0" w:rsidRDefault="00EE3BDC" w:rsidP="00EE3BDC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16 – 17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5061D" w14:textId="12EEE587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5859A2" w14:textId="075DBB0F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7256E3B7" w14:textId="77777777" w:rsidTr="00F568B1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103DDE18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7DEB3A" w14:textId="77777777" w:rsidR="00EE3BDC" w:rsidRPr="002700B0" w:rsidRDefault="00EE3BDC" w:rsidP="00EE3BDC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17 – 18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B5E5DC" w14:textId="4170BD10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40284E" w14:textId="7CC36AFB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110D4920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0A6AEA35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42A7AE13" w14:textId="77777777" w:rsidR="00EE3BDC" w:rsidRPr="002700B0" w:rsidRDefault="00EE3BDC" w:rsidP="00EE3BDC">
            <w:pPr>
              <w:jc w:val="center"/>
              <w:rPr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1</w:t>
            </w:r>
            <w:r>
              <w:rPr>
                <w:color w:val="000000" w:themeColor="text1"/>
                <w:sz w:val="16"/>
                <w:szCs w:val="16"/>
              </w:rPr>
              <w:t>8</w:t>
            </w:r>
            <w:r w:rsidRPr="002700B0">
              <w:rPr>
                <w:color w:val="000000" w:themeColor="text1"/>
                <w:sz w:val="16"/>
                <w:szCs w:val="16"/>
              </w:rPr>
              <w:t xml:space="preserve"> – </w:t>
            </w:r>
            <w:r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</w:tcPr>
          <w:p w14:paraId="35CDD8EF" w14:textId="7EEE5B5E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080DFC" w14:textId="6FEC16FE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3DBB6038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45BB1C87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364240F5" w14:textId="77777777" w:rsidR="00EE3BDC" w:rsidRPr="002700B0" w:rsidRDefault="00EE3BDC" w:rsidP="00EE3BDC">
            <w:pPr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19</w:t>
            </w:r>
            <w:r w:rsidRPr="002700B0">
              <w:rPr>
                <w:color w:val="000000" w:themeColor="text1"/>
                <w:sz w:val="16"/>
                <w:szCs w:val="16"/>
              </w:rPr>
              <w:t xml:space="preserve"> – 2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</w:tcPr>
          <w:p w14:paraId="26C2CFA5" w14:textId="19341325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A4C236" w14:textId="4F3AF932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21AF6FA5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3C633422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44D3CBC7" w14:textId="4CC758F0" w:rsidR="00EE3BDC" w:rsidRPr="009D52A6" w:rsidRDefault="00EE3BDC" w:rsidP="00EE3BDC">
            <w:pPr>
              <w:jc w:val="center"/>
              <w:rPr>
                <w:sz w:val="16"/>
                <w:szCs w:val="16"/>
              </w:rPr>
            </w:pPr>
            <w:r w:rsidRPr="009D52A6">
              <w:rPr>
                <w:sz w:val="16"/>
                <w:szCs w:val="16"/>
              </w:rPr>
              <w:t>20 – 21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</w:tcPr>
          <w:p w14:paraId="0C3D64EB" w14:textId="7DCF3ECA" w:rsidR="00EE3BDC" w:rsidRPr="009D52A6" w:rsidRDefault="00EE3BDC" w:rsidP="00EE3BDC">
            <w:pPr>
              <w:rPr>
                <w:sz w:val="16"/>
                <w:szCs w:val="16"/>
                <w:vertAlign w:val="superscript"/>
                <w:lang w:val="tr-TR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5533C2" w14:textId="77777777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7963285A" w14:textId="77777777" w:rsidTr="00A10053">
        <w:tblPrEx>
          <w:tblCellMar>
            <w:left w:w="107" w:type="dxa"/>
            <w:right w:w="107" w:type="dxa"/>
          </w:tblCellMar>
        </w:tblPrEx>
        <w:trPr>
          <w:cantSplit/>
          <w:trHeight w:val="170"/>
        </w:trPr>
        <w:tc>
          <w:tcPr>
            <w:tcW w:w="252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58670C93" w14:textId="77777777" w:rsidR="00EE3BDC" w:rsidRPr="002700B0" w:rsidRDefault="00EE3BDC" w:rsidP="00EE3BDC">
            <w:pPr>
              <w:spacing w:line="360" w:lineRule="auto"/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2700B0">
              <w:rPr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5A4124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08 – 09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81BE79" w14:textId="5AA4266B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  <w:r w:rsidRPr="009D52A6">
              <w:rPr>
                <w:sz w:val="16"/>
                <w:szCs w:val="16"/>
              </w:rPr>
              <w:t>Tüketim Toplumu ve Çevre 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Prof</w:t>
            </w:r>
            <w:r w:rsidRPr="009D52A6">
              <w:rPr>
                <w:sz w:val="16"/>
                <w:szCs w:val="16"/>
              </w:rPr>
              <w:t>. Dr. Esengül KÖSE) D</w:t>
            </w:r>
            <w:r w:rsidR="005854BA">
              <w:rPr>
                <w:sz w:val="16"/>
                <w:szCs w:val="16"/>
              </w:rPr>
              <w:t>6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74EADF" w14:textId="4C73A4AD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ÇED (</w:t>
            </w:r>
            <w:r>
              <w:rPr>
                <w:color w:val="000000" w:themeColor="text1"/>
                <w:sz w:val="16"/>
                <w:szCs w:val="16"/>
              </w:rPr>
              <w:t>Öğr. Gör. Dr. Hamed Ghorbanpoor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) D5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</w:p>
        </w:tc>
      </w:tr>
      <w:tr w:rsidR="00EE3BDC" w:rsidRPr="002700B0" w14:paraId="7F76FFFE" w14:textId="77777777" w:rsidTr="00A10053">
        <w:tblPrEx>
          <w:tblCellMar>
            <w:left w:w="107" w:type="dxa"/>
            <w:right w:w="107" w:type="dxa"/>
          </w:tblCellMar>
        </w:tblPrEx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6C0FFF80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C9C69D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23D54B48" w14:textId="64C33FD3" w:rsidR="00EE3BDC" w:rsidRPr="002700B0" w:rsidRDefault="00EE3BDC" w:rsidP="00EE3BDC">
            <w:pPr>
              <w:tabs>
                <w:tab w:val="left" w:pos="1134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Ekoloji 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Prof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.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Dr. Esengül KÖSE) D</w:t>
            </w:r>
            <w:r w:rsidR="005854BA">
              <w:rPr>
                <w:color w:val="000000" w:themeColor="text1"/>
                <w:sz w:val="16"/>
                <w:szCs w:val="16"/>
                <w:lang w:val="tr-TR"/>
              </w:rPr>
              <w:t>6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B5BF41" w14:textId="7F3E440D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ÇED (</w:t>
            </w:r>
            <w:r>
              <w:rPr>
                <w:color w:val="000000" w:themeColor="text1"/>
                <w:sz w:val="16"/>
                <w:szCs w:val="16"/>
              </w:rPr>
              <w:t>Öğr. Gör. Dr. Hamed Ghorbanpoor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) D5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</w:p>
        </w:tc>
      </w:tr>
      <w:tr w:rsidR="00EE3BDC" w:rsidRPr="002700B0" w14:paraId="5AD65978" w14:textId="77777777" w:rsidTr="00A10053">
        <w:tblPrEx>
          <w:tblCellMar>
            <w:left w:w="107" w:type="dxa"/>
            <w:right w:w="107" w:type="dxa"/>
          </w:tblCellMar>
        </w:tblPrEx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1347BC3F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0D71DC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18D5EEE0" w14:textId="59343371" w:rsidR="00EE3BDC" w:rsidRPr="002700B0" w:rsidRDefault="00EE3BDC" w:rsidP="00EE3BDC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Ekoloji 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Prof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.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Dr. Esengül KÖSE) D</w:t>
            </w:r>
            <w:r w:rsidR="005854BA">
              <w:rPr>
                <w:color w:val="000000" w:themeColor="text1"/>
                <w:sz w:val="16"/>
                <w:szCs w:val="16"/>
                <w:lang w:val="tr-TR"/>
              </w:rPr>
              <w:t>6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39B4B4" w14:textId="4259F296" w:rsidR="00EE3BDC" w:rsidRPr="002700B0" w:rsidRDefault="00EE3BDC" w:rsidP="00EE3BDC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ÇED (</w:t>
            </w:r>
            <w:r>
              <w:rPr>
                <w:color w:val="000000" w:themeColor="text1"/>
                <w:sz w:val="16"/>
                <w:szCs w:val="16"/>
              </w:rPr>
              <w:t>Öğr. Gör. Dr. Hamed Ghorbanpoor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) D5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</w:p>
        </w:tc>
      </w:tr>
      <w:tr w:rsidR="00EE3BDC" w:rsidRPr="002700B0" w14:paraId="6670AEA6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6C334900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84813C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245E9492" w14:textId="1186A220" w:rsidR="00EE3BDC" w:rsidRPr="002700B0" w:rsidRDefault="00EE3BDC" w:rsidP="00EE3BDC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Kimya I (</w:t>
            </w:r>
            <w:r>
              <w:rPr>
                <w:color w:val="000000" w:themeColor="text1"/>
                <w:sz w:val="16"/>
                <w:szCs w:val="16"/>
              </w:rPr>
              <w:t>Öğr. Gör. Dr. Hamed Ghorbanpoor</w:t>
            </w:r>
            <w:r w:rsidRPr="002700B0">
              <w:rPr>
                <w:color w:val="000000" w:themeColor="text1"/>
                <w:sz w:val="16"/>
                <w:szCs w:val="16"/>
              </w:rPr>
              <w:t>) D5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765A3D" w14:textId="1C73BD71" w:rsidR="00EE3BDC" w:rsidRPr="002700B0" w:rsidRDefault="00EE3BDC" w:rsidP="00EE3BDC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EE3BDC" w:rsidRPr="002700B0" w14:paraId="7DBE30AF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0BE90401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4B4AD9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8307F4" w14:textId="3994BB4F" w:rsidR="00EE3BDC" w:rsidRPr="00542F89" w:rsidRDefault="00EE3BDC" w:rsidP="00EE3BDC">
            <w:pPr>
              <w:rPr>
                <w:i/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Kimya I (</w:t>
            </w:r>
            <w:r>
              <w:rPr>
                <w:color w:val="000000" w:themeColor="text1"/>
                <w:sz w:val="16"/>
                <w:szCs w:val="16"/>
              </w:rPr>
              <w:t>Öğr. Gör. Dr. Hamed Ghorbanpoor</w:t>
            </w:r>
            <w:r w:rsidRPr="002700B0">
              <w:rPr>
                <w:color w:val="000000" w:themeColor="text1"/>
                <w:sz w:val="16"/>
                <w:szCs w:val="16"/>
              </w:rPr>
              <w:t>) D5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D4DA0F" w14:textId="50888C8D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199B88EE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045EB578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6474DD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de-DE"/>
              </w:rPr>
            </w:pPr>
            <w:r w:rsidRPr="002700B0">
              <w:rPr>
                <w:sz w:val="16"/>
                <w:szCs w:val="16"/>
                <w:lang w:val="tr-TR"/>
              </w:rPr>
              <w:t xml:space="preserve">13 </w:t>
            </w:r>
            <w:r w:rsidRPr="002700B0">
              <w:rPr>
                <w:sz w:val="16"/>
                <w:szCs w:val="16"/>
                <w:lang w:val="de-DE"/>
              </w:rPr>
              <w:t>– 14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8E42BEF" w14:textId="0ECFA854" w:rsidR="00EE3BDC" w:rsidRPr="00542F89" w:rsidRDefault="00EE3BDC" w:rsidP="00EE3BDC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Kimya I (</w:t>
            </w:r>
            <w:r>
              <w:rPr>
                <w:color w:val="000000" w:themeColor="text1"/>
                <w:sz w:val="16"/>
                <w:szCs w:val="16"/>
              </w:rPr>
              <w:t>Öğr. Gör. Dr. Hamed Ghorbanpoor</w:t>
            </w:r>
            <w:r w:rsidRPr="002700B0">
              <w:rPr>
                <w:color w:val="000000" w:themeColor="text1"/>
                <w:sz w:val="16"/>
                <w:szCs w:val="16"/>
              </w:rPr>
              <w:t>) D5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764E03" w14:textId="063DFB5C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43CCB696" w14:textId="77777777" w:rsidTr="00A10053">
        <w:trPr>
          <w:cantSplit/>
          <w:trHeight w:val="51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7EE0E301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71A7AF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73AA409" w14:textId="0F982F72" w:rsidR="00EE3BDC" w:rsidRPr="00542F89" w:rsidRDefault="00EE3BDC" w:rsidP="00EE3BDC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Temel Bilgi Teknol. Kullanımı (</w:t>
            </w:r>
            <w:r>
              <w:rPr>
                <w:color w:val="000000" w:themeColor="text1"/>
                <w:sz w:val="16"/>
                <w:szCs w:val="16"/>
              </w:rPr>
              <w:t>Öğr. Gör. Dr. Hamed Ghorbanpoor</w:t>
            </w:r>
            <w:r w:rsidRPr="002700B0">
              <w:rPr>
                <w:color w:val="000000" w:themeColor="text1"/>
                <w:sz w:val="16"/>
                <w:szCs w:val="16"/>
              </w:rPr>
              <w:t>) Bilg Lab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B3E7B4" w14:textId="42BDAB6C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Yenilenebilir Enerji Kaynakları </w:t>
            </w:r>
            <w:r w:rsidR="005854BA" w:rsidRPr="002700B0">
              <w:rPr>
                <w:color w:val="000000" w:themeColor="text1"/>
                <w:sz w:val="16"/>
                <w:szCs w:val="16"/>
              </w:rPr>
              <w:t>(</w:t>
            </w:r>
            <w:r w:rsidR="005854BA">
              <w:rPr>
                <w:color w:val="000000" w:themeColor="text1"/>
                <w:sz w:val="16"/>
                <w:szCs w:val="16"/>
                <w:lang w:val="tr-TR"/>
              </w:rPr>
              <w:t>Doç. Dr.</w:t>
            </w:r>
            <w:r w:rsidR="005854BA"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5854BA" w:rsidRPr="002700B0">
              <w:rPr>
                <w:color w:val="000000" w:themeColor="text1"/>
                <w:sz w:val="16"/>
                <w:szCs w:val="16"/>
              </w:rPr>
              <w:t xml:space="preserve">Burcu </w:t>
            </w:r>
            <w:r w:rsidR="005854BA">
              <w:rPr>
                <w:color w:val="000000" w:themeColor="text1"/>
                <w:sz w:val="16"/>
                <w:szCs w:val="16"/>
              </w:rPr>
              <w:t>SEZGIN</w:t>
            </w:r>
            <w:r w:rsidR="005854BA" w:rsidRPr="002700B0">
              <w:rPr>
                <w:color w:val="000000" w:themeColor="text1"/>
                <w:sz w:val="16"/>
                <w:szCs w:val="16"/>
              </w:rPr>
              <w:t>) D5</w:t>
            </w:r>
          </w:p>
        </w:tc>
      </w:tr>
      <w:tr w:rsidR="00EE3BDC" w:rsidRPr="002700B0" w14:paraId="6BF6BD2B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1F857C4D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FE4759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15 – 16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5C041612" w14:textId="037492CB" w:rsidR="00EE3BDC" w:rsidRPr="002700B0" w:rsidRDefault="00EE3BDC" w:rsidP="00EE3BDC">
            <w:pPr>
              <w:rPr>
                <w:i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Temel Bilgi Teknol. Kullanımı (</w:t>
            </w:r>
            <w:r>
              <w:rPr>
                <w:color w:val="000000" w:themeColor="text1"/>
                <w:sz w:val="16"/>
                <w:szCs w:val="16"/>
              </w:rPr>
              <w:t>Öğr. Gör. Dr. Hamed Ghorbanpoor</w:t>
            </w:r>
            <w:r w:rsidRPr="002700B0">
              <w:rPr>
                <w:color w:val="000000" w:themeColor="text1"/>
                <w:sz w:val="16"/>
                <w:szCs w:val="16"/>
              </w:rPr>
              <w:t>) Bilg Lab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CF8A3B" w14:textId="69494307" w:rsidR="00EE3BDC" w:rsidRPr="002700B0" w:rsidRDefault="00EE3BDC" w:rsidP="00EE3BDC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Yenilenebilir Enerji Kaynakları </w:t>
            </w:r>
            <w:r w:rsidR="005854BA" w:rsidRPr="002700B0">
              <w:rPr>
                <w:color w:val="000000" w:themeColor="text1"/>
                <w:sz w:val="16"/>
                <w:szCs w:val="16"/>
              </w:rPr>
              <w:t>(</w:t>
            </w:r>
            <w:r w:rsidR="005854BA">
              <w:rPr>
                <w:color w:val="000000" w:themeColor="text1"/>
                <w:sz w:val="16"/>
                <w:szCs w:val="16"/>
                <w:lang w:val="tr-TR"/>
              </w:rPr>
              <w:t>Doç. Dr.</w:t>
            </w:r>
            <w:r w:rsidR="005854BA"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5854BA" w:rsidRPr="002700B0">
              <w:rPr>
                <w:color w:val="000000" w:themeColor="text1"/>
                <w:sz w:val="16"/>
                <w:szCs w:val="16"/>
              </w:rPr>
              <w:t xml:space="preserve">Burcu </w:t>
            </w:r>
            <w:r w:rsidR="005854BA">
              <w:rPr>
                <w:color w:val="000000" w:themeColor="text1"/>
                <w:sz w:val="16"/>
                <w:szCs w:val="16"/>
              </w:rPr>
              <w:t>SEZGIN</w:t>
            </w:r>
            <w:r w:rsidR="005854BA" w:rsidRPr="002700B0">
              <w:rPr>
                <w:color w:val="000000" w:themeColor="text1"/>
                <w:sz w:val="16"/>
                <w:szCs w:val="16"/>
              </w:rPr>
              <w:t>) D5</w:t>
            </w:r>
          </w:p>
        </w:tc>
      </w:tr>
      <w:tr w:rsidR="00EE3BDC" w:rsidRPr="002700B0" w14:paraId="77549580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73C3FC40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B1172A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16 – 17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64D28018" w14:textId="18CC295A" w:rsidR="00EE3BDC" w:rsidRPr="002700B0" w:rsidRDefault="00EE3BDC" w:rsidP="00EE3BDC">
            <w:pPr>
              <w:rPr>
                <w:i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</w:rPr>
              <w:t>Temel Bilgi Teknol. Kullanımı (</w:t>
            </w:r>
            <w:r>
              <w:rPr>
                <w:color w:val="000000" w:themeColor="text1"/>
                <w:sz w:val="16"/>
                <w:szCs w:val="16"/>
              </w:rPr>
              <w:t>Öğr. Gör. Dr. Hamed Ghorbanpoor</w:t>
            </w:r>
            <w:r w:rsidRPr="002700B0">
              <w:rPr>
                <w:color w:val="000000" w:themeColor="text1"/>
                <w:sz w:val="16"/>
                <w:szCs w:val="16"/>
              </w:rPr>
              <w:t>) Bilg Lab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8910C0" w14:textId="2C51417D" w:rsidR="00EE3BDC" w:rsidRPr="002700B0" w:rsidRDefault="00EE3BDC" w:rsidP="00EE3BDC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Yenilenebilir Enerji Kaynakları </w:t>
            </w:r>
            <w:r w:rsidR="005854BA" w:rsidRPr="002700B0">
              <w:rPr>
                <w:color w:val="000000" w:themeColor="text1"/>
                <w:sz w:val="16"/>
                <w:szCs w:val="16"/>
              </w:rPr>
              <w:t>(</w:t>
            </w:r>
            <w:r w:rsidR="005854BA">
              <w:rPr>
                <w:color w:val="000000" w:themeColor="text1"/>
                <w:sz w:val="16"/>
                <w:szCs w:val="16"/>
                <w:lang w:val="tr-TR"/>
              </w:rPr>
              <w:t>Doç. Dr.</w:t>
            </w:r>
            <w:r w:rsidR="005854BA"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5854BA" w:rsidRPr="002700B0">
              <w:rPr>
                <w:color w:val="000000" w:themeColor="text1"/>
                <w:sz w:val="16"/>
                <w:szCs w:val="16"/>
              </w:rPr>
              <w:t xml:space="preserve">Burcu </w:t>
            </w:r>
            <w:r w:rsidR="005854BA">
              <w:rPr>
                <w:color w:val="000000" w:themeColor="text1"/>
                <w:sz w:val="16"/>
                <w:szCs w:val="16"/>
              </w:rPr>
              <w:t>SEZGIN</w:t>
            </w:r>
            <w:r w:rsidR="005854BA" w:rsidRPr="002700B0">
              <w:rPr>
                <w:color w:val="000000" w:themeColor="text1"/>
                <w:sz w:val="16"/>
                <w:szCs w:val="16"/>
              </w:rPr>
              <w:t>) D5</w:t>
            </w:r>
          </w:p>
        </w:tc>
      </w:tr>
      <w:tr w:rsidR="00EE3BDC" w:rsidRPr="002700B0" w14:paraId="2F9BAA5A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02F8442B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5BD20F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17 – 18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</w:tcPr>
          <w:p w14:paraId="229631EA" w14:textId="23899508" w:rsidR="00EE3BDC" w:rsidRPr="002700B0" w:rsidRDefault="00EE3BDC" w:rsidP="00EE3BDC">
            <w:pPr>
              <w:rPr>
                <w:i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05ABC5" w14:textId="15F86E0C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58DF87E5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01E311A5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7F289D56" w14:textId="77777777" w:rsidR="00EE3BDC" w:rsidRPr="002700B0" w:rsidRDefault="00EE3BDC" w:rsidP="00EE3BDC">
            <w:pPr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18 – 19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</w:tcPr>
          <w:p w14:paraId="5428E780" w14:textId="702726B3" w:rsidR="00EE3BDC" w:rsidRPr="002700B0" w:rsidRDefault="00EE3BDC" w:rsidP="00EE3BDC">
            <w:pPr>
              <w:rPr>
                <w:i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4602A0" w14:textId="0E18555A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1D1AB242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126D38E1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032BDDAB" w14:textId="77777777" w:rsidR="00EE3BDC" w:rsidRPr="002700B0" w:rsidRDefault="00EE3BDC" w:rsidP="00EE3BDC">
            <w:pPr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19 – 20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</w:tcPr>
          <w:p w14:paraId="44E39900" w14:textId="29049638" w:rsidR="00EE3BDC" w:rsidRPr="002700B0" w:rsidRDefault="00EE3BDC" w:rsidP="00EE3BDC">
            <w:pPr>
              <w:rPr>
                <w:i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717176" w14:textId="568F0E19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4B210CED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24354128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2A115155" w14:textId="77777777" w:rsidR="00EE3BDC" w:rsidRPr="002700B0" w:rsidRDefault="00EE3BDC" w:rsidP="00EE3BDC">
            <w:pPr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20 – 21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</w:tcPr>
          <w:p w14:paraId="7569ED63" w14:textId="3003991E" w:rsidR="00EE3BDC" w:rsidRPr="004B3EEF" w:rsidRDefault="00EE3BDC" w:rsidP="00EE3BDC">
            <w:pPr>
              <w:rPr>
                <w:i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C4E20D" w14:textId="491CBBF5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E3BDC" w:rsidRPr="002700B0" w14:paraId="2D2CAFA8" w14:textId="77777777" w:rsidTr="00A10053">
        <w:trPr>
          <w:cantSplit/>
          <w:trHeight w:val="170"/>
        </w:trPr>
        <w:tc>
          <w:tcPr>
            <w:tcW w:w="252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4DF9B1D8" w14:textId="77777777" w:rsidR="00EE3BDC" w:rsidRPr="002700B0" w:rsidRDefault="00EE3BDC" w:rsidP="00EE3BDC">
            <w:pPr>
              <w:spacing w:line="360" w:lineRule="auto"/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2700B0">
              <w:rPr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288BD3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08 – 09</w:t>
            </w:r>
          </w:p>
        </w:tc>
        <w:tc>
          <w:tcPr>
            <w:tcW w:w="2197" w:type="pc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51890E1E" w14:textId="3F0DF5CE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EF8778" w14:textId="00883E58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Su Kalitesi ve Kontrolü </w:t>
            </w:r>
            <w:r w:rsidRPr="002700B0">
              <w:rPr>
                <w:color w:val="000000" w:themeColor="text1"/>
                <w:sz w:val="16"/>
                <w:szCs w:val="16"/>
              </w:rPr>
              <w:t>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Prof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.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Dr. Esengül KÖSE) D5</w:t>
            </w:r>
          </w:p>
        </w:tc>
      </w:tr>
      <w:tr w:rsidR="00EE3BDC" w:rsidRPr="002700B0" w14:paraId="431F1BAC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265B8830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847035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197" w:type="pct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D161C5" w14:textId="159BA36D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A0851A" w14:textId="05CC5C09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Su Kalitesi ve Kontrolü </w:t>
            </w:r>
            <w:r w:rsidRPr="002700B0">
              <w:rPr>
                <w:color w:val="000000" w:themeColor="text1"/>
                <w:sz w:val="16"/>
                <w:szCs w:val="16"/>
              </w:rPr>
              <w:t>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Prof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.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Dr. Esengül KÖSE) D5</w:t>
            </w:r>
          </w:p>
        </w:tc>
      </w:tr>
      <w:tr w:rsidR="00EE3BDC" w:rsidRPr="002700B0" w14:paraId="68695E5D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1B757E89" w14:textId="77777777" w:rsidR="00EE3BDC" w:rsidRPr="002700B0" w:rsidRDefault="00EE3BDC" w:rsidP="00EE3BDC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841A93" w14:textId="77777777" w:rsidR="00EE3BDC" w:rsidRPr="002700B0" w:rsidRDefault="00EE3BDC" w:rsidP="00EE3BDC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197" w:type="pct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7FC33D9" w14:textId="0ED939EF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15DD962" w14:textId="0BF3833D" w:rsidR="00EE3BDC" w:rsidRPr="002700B0" w:rsidRDefault="00EE3BDC" w:rsidP="00EE3BDC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Su Kalitesi ve Kontrolü </w:t>
            </w:r>
            <w:r w:rsidRPr="002700B0">
              <w:rPr>
                <w:color w:val="000000" w:themeColor="text1"/>
                <w:sz w:val="16"/>
                <w:szCs w:val="16"/>
              </w:rPr>
              <w:t>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Prof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.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Dr. Esengül KÖSE) D5</w:t>
            </w:r>
            <w:r w:rsidRPr="002700B0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21DC3" w:rsidRPr="002700B0" w14:paraId="01AB1CB7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2D5606DA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51B6B4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1DB0B9B" w14:textId="7CD41138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  <w:r w:rsidRPr="009D52A6">
              <w:rPr>
                <w:sz w:val="16"/>
                <w:szCs w:val="16"/>
              </w:rPr>
              <w:t>Tüketim Toplumu ve Çevre 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Prof</w:t>
            </w:r>
            <w:r w:rsidRPr="009D52A6">
              <w:rPr>
                <w:sz w:val="16"/>
                <w:szCs w:val="16"/>
              </w:rPr>
              <w:t xml:space="preserve">. Dr. Esengül </w:t>
            </w:r>
            <w:proofErr w:type="gramStart"/>
            <w:r w:rsidRPr="009D52A6">
              <w:rPr>
                <w:sz w:val="16"/>
                <w:szCs w:val="16"/>
              </w:rPr>
              <w:t>KÖSE)  D</w:t>
            </w:r>
            <w:proofErr w:type="gramEnd"/>
            <w:r w:rsidRPr="009D52A6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B590895" w14:textId="4164C101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121DC3" w:rsidRPr="002700B0" w14:paraId="25D8CD8F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1C795121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2A1EC0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12 – 13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BEAB2B2" w14:textId="6EA5912B" w:rsidR="00121DC3" w:rsidRPr="002700B0" w:rsidRDefault="00121DC3" w:rsidP="00121DC3">
            <w:pPr>
              <w:tabs>
                <w:tab w:val="right" w:pos="2109"/>
              </w:tabs>
              <w:spacing w:line="360" w:lineRule="auto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9D52A6">
              <w:rPr>
                <w:sz w:val="16"/>
                <w:szCs w:val="16"/>
              </w:rPr>
              <w:t>Tüketim Toplumu ve Çevre 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Prof</w:t>
            </w:r>
            <w:r w:rsidRPr="009D52A6">
              <w:rPr>
                <w:sz w:val="16"/>
                <w:szCs w:val="16"/>
              </w:rPr>
              <w:t xml:space="preserve">. Dr. Esengül </w:t>
            </w:r>
            <w:proofErr w:type="gramStart"/>
            <w:r w:rsidRPr="009D52A6">
              <w:rPr>
                <w:sz w:val="16"/>
                <w:szCs w:val="16"/>
              </w:rPr>
              <w:t>KÖSE)  D</w:t>
            </w:r>
            <w:proofErr w:type="gramEnd"/>
            <w:r w:rsidRPr="009D52A6">
              <w:rPr>
                <w:sz w:val="16"/>
                <w:szCs w:val="16"/>
              </w:rPr>
              <w:t>5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5D635C0" w14:textId="514D2C0A" w:rsidR="00121DC3" w:rsidRPr="002700B0" w:rsidRDefault="00121DC3" w:rsidP="00121DC3">
            <w:pPr>
              <w:rPr>
                <w:i/>
                <w:sz w:val="16"/>
                <w:szCs w:val="16"/>
              </w:rPr>
            </w:pPr>
          </w:p>
        </w:tc>
      </w:tr>
      <w:tr w:rsidR="00121DC3" w:rsidRPr="002700B0" w14:paraId="543E62A3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0952B361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B84E34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13 – 14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D9D030B" w14:textId="6049964B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B8ABB40" w14:textId="575E1242" w:rsidR="00121DC3" w:rsidRPr="002700B0" w:rsidRDefault="00121DC3" w:rsidP="00121DC3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*Çevre Laboratuvarı II A-B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-C (Prof. Dr. Pınar AYTAR ÇELİK-Prof. Dr. Esengül KÖSE-</w:t>
            </w:r>
            <w:r>
              <w:rPr>
                <w:color w:val="000000" w:themeColor="text1"/>
                <w:sz w:val="16"/>
                <w:szCs w:val="16"/>
              </w:rPr>
              <w:t xml:space="preserve">Doç. Dr.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Naile KARAKEHYA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</w:t>
            </w:r>
            <w:r>
              <w:rPr>
                <w:color w:val="000000" w:themeColor="text1"/>
                <w:sz w:val="16"/>
                <w:szCs w:val="16"/>
              </w:rPr>
              <w:t xml:space="preserve"> Öğr. Gör. Dr. Hamed Ghorbanpoor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) </w:t>
            </w:r>
            <w:proofErr w:type="spellStart"/>
            <w:r>
              <w:rPr>
                <w:color w:val="000000" w:themeColor="text1"/>
                <w:sz w:val="16"/>
                <w:szCs w:val="16"/>
                <w:lang w:val="tr-TR"/>
              </w:rPr>
              <w:t>Çev.Lab</w:t>
            </w:r>
            <w:proofErr w:type="spellEnd"/>
          </w:p>
        </w:tc>
      </w:tr>
      <w:tr w:rsidR="00121DC3" w:rsidRPr="002700B0" w14:paraId="5C291B28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785ADFA1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420A37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14 – 15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D8EBB04" w14:textId="0217A8DF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7A97CE5" w14:textId="765D4D47" w:rsidR="00121DC3" w:rsidRPr="002700B0" w:rsidRDefault="00121DC3" w:rsidP="00121DC3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*Çevre Laboratuvarı II A-B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-C (Prof. Dr. Pınar AYTAR ÇELİK-Prof. Dr. Esengül KÖSE-</w:t>
            </w:r>
            <w:r>
              <w:rPr>
                <w:color w:val="000000" w:themeColor="text1"/>
                <w:sz w:val="16"/>
                <w:szCs w:val="16"/>
              </w:rPr>
              <w:t xml:space="preserve">Doç. Dr.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Naile KARAKEHYA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</w:t>
            </w:r>
            <w:r>
              <w:rPr>
                <w:color w:val="000000" w:themeColor="text1"/>
                <w:sz w:val="16"/>
                <w:szCs w:val="16"/>
              </w:rPr>
              <w:t xml:space="preserve"> Öğr. Gör. Dr. Hamed Ghorbanpoor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) Çev. Lab.</w:t>
            </w:r>
          </w:p>
        </w:tc>
      </w:tr>
      <w:tr w:rsidR="00121DC3" w:rsidRPr="002700B0" w14:paraId="2EC48E37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3003AFB0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77CAD5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15 – 16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AD0354" w14:textId="195B1976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6657EF6" w14:textId="0F49B608" w:rsidR="00121DC3" w:rsidRPr="002700B0" w:rsidRDefault="00121DC3" w:rsidP="00121DC3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*Çevre Laboratuvarı II A-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B-C (Prof. Dr. Pınar AYTAR ÇELİK-Prof. Dr. Esengül KÖSE-</w:t>
            </w:r>
            <w:r>
              <w:rPr>
                <w:color w:val="000000" w:themeColor="text1"/>
                <w:sz w:val="16"/>
                <w:szCs w:val="16"/>
              </w:rPr>
              <w:t xml:space="preserve">Doç. Dr.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Naile KARAKEHYA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</w:t>
            </w:r>
            <w:r>
              <w:rPr>
                <w:color w:val="000000" w:themeColor="text1"/>
                <w:sz w:val="16"/>
                <w:szCs w:val="16"/>
              </w:rPr>
              <w:t xml:space="preserve"> Öğr. Gör. Dr. Hamed Ghorbanpoor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) Çev. Lab.</w:t>
            </w:r>
          </w:p>
        </w:tc>
      </w:tr>
      <w:tr w:rsidR="00121DC3" w:rsidRPr="002700B0" w14:paraId="442BCD92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4590AEB8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8BA168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16 – 17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BC0772" w14:textId="77777777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767322" w14:textId="29DE2A5F" w:rsidR="00121DC3" w:rsidRPr="002700B0" w:rsidRDefault="00121DC3" w:rsidP="00121DC3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*Çevre Laboratuvarı II A-B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-C (Prof. Dr. Pınar AYTAR ÇELİK-Prof. Dr. Esengül KÖSE-</w:t>
            </w:r>
            <w:r>
              <w:rPr>
                <w:color w:val="000000" w:themeColor="text1"/>
                <w:sz w:val="16"/>
                <w:szCs w:val="16"/>
              </w:rPr>
              <w:t xml:space="preserve">Doç. Dr.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Naile KARAKEHYA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</w:t>
            </w:r>
            <w:r>
              <w:rPr>
                <w:color w:val="000000" w:themeColor="text1"/>
                <w:sz w:val="16"/>
                <w:szCs w:val="16"/>
              </w:rPr>
              <w:t xml:space="preserve"> Öğr. Gör. Dr. Hamed Ghorbanpoor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) Çev. Lab.</w:t>
            </w:r>
          </w:p>
        </w:tc>
      </w:tr>
      <w:tr w:rsidR="00121DC3" w:rsidRPr="002700B0" w14:paraId="596F3129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5F7A3B5F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44837A" w14:textId="77777777" w:rsidR="00121DC3" w:rsidRPr="009C5D61" w:rsidRDefault="00121DC3" w:rsidP="00121DC3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C5D61">
              <w:rPr>
                <w:sz w:val="16"/>
                <w:szCs w:val="16"/>
              </w:rPr>
              <w:t>17 – 18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274C29A" w14:textId="2385AB57" w:rsidR="00121DC3" w:rsidRPr="00121DC3" w:rsidRDefault="00121DC3" w:rsidP="00121DC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121DC3">
              <w:rPr>
                <w:sz w:val="16"/>
                <w:szCs w:val="16"/>
                <w:lang w:val="tr-TR"/>
              </w:rPr>
              <w:t>İngilizce I (Öğr. Gör. Merih YILDIZ) (Çevrimiçi)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5A5B59" w14:textId="258CAAAC" w:rsidR="00121DC3" w:rsidRPr="002700B0" w:rsidRDefault="00121DC3" w:rsidP="00121DC3">
            <w:pPr>
              <w:rPr>
                <w:i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121DC3" w:rsidRPr="002700B0" w14:paraId="14F2E13D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19BDC4D8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3548DE" w14:textId="77777777" w:rsidR="00121DC3" w:rsidRPr="009C5D61" w:rsidRDefault="00121DC3" w:rsidP="00121DC3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C5D61">
              <w:rPr>
                <w:sz w:val="16"/>
                <w:szCs w:val="16"/>
              </w:rPr>
              <w:t>18 – 19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739418B" w14:textId="474B5495" w:rsidR="00121DC3" w:rsidRPr="00121DC3" w:rsidRDefault="00121DC3" w:rsidP="00121DC3">
            <w:pPr>
              <w:rPr>
                <w:color w:val="000000" w:themeColor="text1"/>
                <w:sz w:val="16"/>
                <w:szCs w:val="16"/>
              </w:rPr>
            </w:pPr>
            <w:r w:rsidRPr="00121DC3">
              <w:rPr>
                <w:sz w:val="16"/>
                <w:szCs w:val="16"/>
                <w:lang w:val="tr-TR"/>
              </w:rPr>
              <w:t>İngilizce I (Öğr. Gör. Merih YILDIZ (Çevrimiçi)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94439E" w14:textId="207C6194" w:rsidR="00121DC3" w:rsidRPr="002700B0" w:rsidRDefault="00121DC3" w:rsidP="00121DC3">
            <w:pPr>
              <w:rPr>
                <w:i/>
                <w:sz w:val="16"/>
                <w:szCs w:val="16"/>
              </w:rPr>
            </w:pPr>
          </w:p>
        </w:tc>
      </w:tr>
      <w:tr w:rsidR="00121DC3" w:rsidRPr="002700B0" w14:paraId="60E8B10D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5114F5D2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275E25" w14:textId="09AF4ABD" w:rsidR="00121DC3" w:rsidRPr="009C5D61" w:rsidRDefault="00121DC3" w:rsidP="00121DC3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C5D61">
              <w:rPr>
                <w:sz w:val="16"/>
                <w:szCs w:val="16"/>
              </w:rPr>
              <w:t>19 - 20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D5377A5" w14:textId="782ECFBB" w:rsidR="00121DC3" w:rsidRPr="00121DC3" w:rsidRDefault="00121DC3" w:rsidP="00121DC3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121DC3">
              <w:rPr>
                <w:sz w:val="16"/>
                <w:szCs w:val="16"/>
                <w:lang w:val="tr-TR"/>
              </w:rPr>
              <w:t>İngilizce I (Öğr. Gör. Merih YILDIZ) (Çevrimiçi)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21FCB7" w14:textId="5EB81D1E" w:rsidR="00121DC3" w:rsidRPr="002700B0" w:rsidRDefault="00121DC3" w:rsidP="00121DC3">
            <w:pPr>
              <w:rPr>
                <w:i/>
                <w:sz w:val="16"/>
                <w:szCs w:val="16"/>
              </w:rPr>
            </w:pPr>
          </w:p>
        </w:tc>
      </w:tr>
      <w:tr w:rsidR="00121DC3" w:rsidRPr="002700B0" w14:paraId="77D8F3BB" w14:textId="77777777" w:rsidTr="00A10053">
        <w:trPr>
          <w:cantSplit/>
          <w:trHeight w:val="170"/>
        </w:trPr>
        <w:tc>
          <w:tcPr>
            <w:tcW w:w="252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44B796A9" w14:textId="77777777" w:rsidR="00121DC3" w:rsidRPr="002700B0" w:rsidRDefault="00121DC3" w:rsidP="00121DC3">
            <w:pPr>
              <w:spacing w:line="360" w:lineRule="auto"/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2700B0">
              <w:rPr>
                <w:b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1B9F65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08 – 09</w:t>
            </w:r>
          </w:p>
        </w:tc>
        <w:tc>
          <w:tcPr>
            <w:tcW w:w="2197" w:type="pc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8BEC2E8" w14:textId="453C1928" w:rsidR="00121DC3" w:rsidRPr="00121DC3" w:rsidRDefault="00121DC3" w:rsidP="00121DC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47F043" w14:textId="007E0CB1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St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a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j (Prof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.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Dr. Esengül KÖSE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) Çev. Lab.</w:t>
            </w:r>
          </w:p>
        </w:tc>
      </w:tr>
      <w:tr w:rsidR="00121DC3" w:rsidRPr="002700B0" w14:paraId="2FBE9161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590B5261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644069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09 – 10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7B07C891" w14:textId="2D9DE162" w:rsidR="00121DC3" w:rsidRPr="00121DC3" w:rsidRDefault="00121DC3" w:rsidP="00121DC3">
            <w:pPr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A66D5D" w14:textId="7EB9818B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St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a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j (Prof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.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Dr. Esengül KÖSE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) Çev. Lab.</w:t>
            </w:r>
          </w:p>
        </w:tc>
      </w:tr>
      <w:tr w:rsidR="00121DC3" w:rsidRPr="002700B0" w14:paraId="09AEB01F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3CDC152C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251824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10 – 11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441C1124" w14:textId="1CDC3BE1" w:rsidR="00121DC3" w:rsidRPr="00121DC3" w:rsidRDefault="00121DC3" w:rsidP="00121DC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3CA79C8" w14:textId="1A60489A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Kalite ve Çevre Yön. Sis. 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Prof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.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Dr. Pınar 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AYTAR ÇELİK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)  D5</w:t>
            </w:r>
          </w:p>
        </w:tc>
      </w:tr>
      <w:tr w:rsidR="00121DC3" w:rsidRPr="002700B0" w14:paraId="495C5ED8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0DA74D29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47E4B3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11 – 12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6F1D99D1" w14:textId="47F1E0F5" w:rsidR="00121DC3" w:rsidRPr="00121DC3" w:rsidRDefault="00121DC3" w:rsidP="00121DC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A2CB41" w14:textId="73E48321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Kalite ve Çevre Yön. Sis. 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Prof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.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Dr. Pınar 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AYTAR ÇELİK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)  D5</w:t>
            </w:r>
          </w:p>
        </w:tc>
      </w:tr>
      <w:tr w:rsidR="00121DC3" w:rsidRPr="002700B0" w14:paraId="6930DDCE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77AF6353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8265B5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12 – 13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0B84A2A7" w14:textId="254FF604" w:rsidR="00121DC3" w:rsidRPr="00121DC3" w:rsidRDefault="00121DC3" w:rsidP="00121DC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A60A899" w14:textId="19D0369E" w:rsidR="00121DC3" w:rsidRPr="009D52A6" w:rsidRDefault="00121DC3" w:rsidP="00121DC3">
            <w:pPr>
              <w:rPr>
                <w:i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Kalite ve Çevre Yön. Sis. (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Prof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.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 xml:space="preserve">Dr. Pınar 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AYTAR ÇELİK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)  D5</w:t>
            </w:r>
          </w:p>
        </w:tc>
      </w:tr>
      <w:tr w:rsidR="00121DC3" w:rsidRPr="002700B0" w14:paraId="529A5165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12BA1B27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B06F8D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de-DE"/>
              </w:rPr>
            </w:pPr>
            <w:r w:rsidRPr="002700B0">
              <w:rPr>
                <w:sz w:val="16"/>
                <w:szCs w:val="16"/>
                <w:lang w:val="de-DE"/>
              </w:rPr>
              <w:t>13 – 14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3B43987" w14:textId="6662B188" w:rsidR="00121DC3" w:rsidRPr="00121DC3" w:rsidRDefault="00121DC3" w:rsidP="00121DC3">
            <w:pPr>
              <w:rPr>
                <w:sz w:val="16"/>
                <w:szCs w:val="16"/>
                <w:lang w:val="tr-TR"/>
              </w:rPr>
            </w:pPr>
            <w:r w:rsidRPr="00121DC3">
              <w:rPr>
                <w:sz w:val="16"/>
                <w:szCs w:val="16"/>
                <w:lang w:val="tr-TR"/>
              </w:rPr>
              <w:t>Atatürk İlkeleri ve İnkılap Tarihi I (A) (Öğr. Gör. Serkan DEMİRBAŞ) (Çevrimiçi)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0FF0EB" w14:textId="42DC5972" w:rsidR="00121DC3" w:rsidRPr="002700B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</w:tr>
      <w:tr w:rsidR="00121DC3" w:rsidRPr="002700B0" w14:paraId="3D0A6FCA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05316A5C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C9F6A8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14 – 15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6085D75" w14:textId="61FC39DA" w:rsidR="00121DC3" w:rsidRPr="00121DC3" w:rsidRDefault="00121DC3" w:rsidP="00121DC3">
            <w:pPr>
              <w:rPr>
                <w:sz w:val="16"/>
                <w:szCs w:val="16"/>
                <w:lang w:val="tr-TR"/>
              </w:rPr>
            </w:pPr>
            <w:r w:rsidRPr="00121DC3">
              <w:rPr>
                <w:sz w:val="16"/>
                <w:szCs w:val="16"/>
                <w:lang w:val="tr-TR"/>
              </w:rPr>
              <w:t>Atatürk İlkeleri ve İnkılap Tarihi I (A) (Öğr. Gör. Serkan DEMİRBAŞ) (Çevrimiçi)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9F5FD7E" w14:textId="536CA997" w:rsidR="00121DC3" w:rsidRPr="002700B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</w:tr>
      <w:tr w:rsidR="00121DC3" w:rsidRPr="002700B0" w14:paraId="0F316551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546F67E1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F1183A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15 – 16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C3B3BB7" w14:textId="1F084218" w:rsidR="00121DC3" w:rsidRPr="00121DC3" w:rsidRDefault="00121DC3" w:rsidP="00121DC3">
            <w:pPr>
              <w:rPr>
                <w:sz w:val="16"/>
                <w:szCs w:val="16"/>
                <w:lang w:val="tr-TR"/>
              </w:rPr>
            </w:pPr>
            <w:r w:rsidRPr="00121DC3">
              <w:rPr>
                <w:sz w:val="16"/>
                <w:szCs w:val="16"/>
                <w:lang w:val="tr-TR"/>
              </w:rPr>
              <w:t xml:space="preserve">Türk Dili I (B) (Öğr. Gör. Dr. Alper SÖKMEN) (Çevrimiçi)    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76EC2BC" w14:textId="0AB2EF95" w:rsidR="00121DC3" w:rsidRPr="002700B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121DC3" w:rsidRPr="002700B0" w14:paraId="725822F0" w14:textId="77777777" w:rsidTr="00A10053">
        <w:trPr>
          <w:cantSplit/>
          <w:trHeight w:val="76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75087EAF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F0EA7F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16 – 17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260EBC4" w14:textId="4A8FC572" w:rsidR="00121DC3" w:rsidRPr="00121DC3" w:rsidRDefault="00121DC3" w:rsidP="00121DC3">
            <w:pPr>
              <w:rPr>
                <w:sz w:val="16"/>
                <w:szCs w:val="16"/>
                <w:lang w:val="tr-TR"/>
              </w:rPr>
            </w:pPr>
            <w:r w:rsidRPr="00121DC3">
              <w:rPr>
                <w:sz w:val="16"/>
                <w:szCs w:val="16"/>
                <w:lang w:val="tr-TR"/>
              </w:rPr>
              <w:t xml:space="preserve">Türk Dili I (B) (Öğr. Gör. Dr. Alper SÖKMEN) (Çevrimiçi)    </w:t>
            </w: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41B20C" w14:textId="0D9DE5EC" w:rsidR="00121DC3" w:rsidRPr="002700B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121DC3" w:rsidRPr="002700B0" w14:paraId="3F062CE0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3A415450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4C561A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17 – 18</w:t>
            </w:r>
          </w:p>
        </w:tc>
        <w:tc>
          <w:tcPr>
            <w:tcW w:w="2197" w:type="pct"/>
            <w:vAlign w:val="center"/>
          </w:tcPr>
          <w:p w14:paraId="469029DE" w14:textId="778D2499" w:rsidR="00121DC3" w:rsidRPr="002700B0" w:rsidRDefault="00121DC3" w:rsidP="00121DC3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A2FE65" w14:textId="663FFB13" w:rsidR="00121DC3" w:rsidRPr="002700B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121DC3" w:rsidRPr="002700B0" w14:paraId="5401E519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6AF47273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3ED7A741" w14:textId="77777777" w:rsidR="00121DC3" w:rsidRPr="002700B0" w:rsidRDefault="00121DC3" w:rsidP="00121DC3">
            <w:pPr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18 – 19</w:t>
            </w:r>
          </w:p>
        </w:tc>
        <w:tc>
          <w:tcPr>
            <w:tcW w:w="2197" w:type="pct"/>
            <w:vAlign w:val="center"/>
          </w:tcPr>
          <w:p w14:paraId="72383DA7" w14:textId="7CC1EC6D" w:rsidR="00121DC3" w:rsidRPr="002700B0" w:rsidRDefault="00121DC3" w:rsidP="00121DC3">
            <w:pPr>
              <w:rPr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A23616" w14:textId="3F9004BC" w:rsidR="00121DC3" w:rsidRPr="002700B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121DC3" w:rsidRPr="002700B0" w14:paraId="36918F07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67BEDAB4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1FD91771" w14:textId="77777777" w:rsidR="00121DC3" w:rsidRPr="002700B0" w:rsidRDefault="00121DC3" w:rsidP="00121DC3">
            <w:pPr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 xml:space="preserve">     19 – 20</w:t>
            </w:r>
          </w:p>
        </w:tc>
        <w:tc>
          <w:tcPr>
            <w:tcW w:w="2197" w:type="pct"/>
          </w:tcPr>
          <w:p w14:paraId="6664FAAD" w14:textId="2170D562" w:rsidR="00121DC3" w:rsidRPr="002700B0" w:rsidRDefault="00121DC3" w:rsidP="00121DC3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F1BAA1" w14:textId="13126B4E" w:rsidR="00121DC3" w:rsidRPr="002700B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121DC3" w:rsidRPr="002700B0" w14:paraId="28A1F767" w14:textId="77777777" w:rsidTr="00A10053">
        <w:trPr>
          <w:cantSplit/>
          <w:trHeight w:val="170"/>
        </w:trPr>
        <w:tc>
          <w:tcPr>
            <w:tcW w:w="252" w:type="pct"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0928BF89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7B48A2E3" w14:textId="77777777" w:rsidR="00121DC3" w:rsidRPr="002700B0" w:rsidRDefault="00121DC3" w:rsidP="00121D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20</w:t>
            </w:r>
            <w:r w:rsidRPr="002700B0">
              <w:rPr>
                <w:sz w:val="16"/>
                <w:szCs w:val="16"/>
              </w:rPr>
              <w:t xml:space="preserve"> – 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197" w:type="pct"/>
          </w:tcPr>
          <w:p w14:paraId="2C9DE08B" w14:textId="73834316" w:rsidR="00121DC3" w:rsidRPr="002700B0" w:rsidRDefault="00121DC3" w:rsidP="00121DC3">
            <w:pPr>
              <w:rPr>
                <w:sz w:val="16"/>
                <w:szCs w:val="16"/>
                <w:vertAlign w:val="superscript"/>
                <w:lang w:val="tr-TR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BBF48F" w14:textId="44AB3BFE" w:rsidR="00121DC3" w:rsidRPr="002700B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121DC3" w:rsidRPr="002700B0" w14:paraId="47A219A9" w14:textId="77777777" w:rsidTr="00A10053">
        <w:trPr>
          <w:cantSplit/>
          <w:trHeight w:val="223"/>
        </w:trPr>
        <w:tc>
          <w:tcPr>
            <w:tcW w:w="2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9D0202" w14:textId="77777777" w:rsidR="00121DC3" w:rsidRPr="002700B0" w:rsidRDefault="00121DC3" w:rsidP="00121DC3">
            <w:pPr>
              <w:spacing w:line="360" w:lineRule="auto"/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2700B0">
              <w:rPr>
                <w:b/>
                <w:sz w:val="16"/>
                <w:szCs w:val="16"/>
                <w:lang w:val="tr-TR"/>
              </w:rPr>
              <w:t>CUMA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62ED87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de-DE"/>
              </w:rPr>
            </w:pPr>
            <w:r w:rsidRPr="002700B0">
              <w:rPr>
                <w:sz w:val="16"/>
                <w:szCs w:val="16"/>
                <w:lang w:val="de-DE"/>
              </w:rPr>
              <w:t>08 – 09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</w:tcPr>
          <w:p w14:paraId="703F35F9" w14:textId="1564753A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4067ACE" w14:textId="4CC57DCB" w:rsidR="00121DC3" w:rsidRPr="009660D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Katı Atık Yönetimi (</w:t>
            </w:r>
            <w:r>
              <w:rPr>
                <w:color w:val="000000" w:themeColor="text1"/>
                <w:sz w:val="16"/>
                <w:szCs w:val="16"/>
              </w:rPr>
              <w:t>Doç. Dr. Naile KARAKEHYA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) D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5</w:t>
            </w:r>
          </w:p>
        </w:tc>
      </w:tr>
      <w:tr w:rsidR="00121DC3" w:rsidRPr="002700B0" w14:paraId="6CB12873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0BF46A8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0661D7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de-DE"/>
              </w:rPr>
            </w:pPr>
            <w:r w:rsidRPr="002700B0">
              <w:rPr>
                <w:sz w:val="16"/>
                <w:szCs w:val="16"/>
                <w:lang w:val="de-DE"/>
              </w:rPr>
              <w:t>09 – 10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</w:tcPr>
          <w:p w14:paraId="50E44188" w14:textId="49F1F98D" w:rsidR="00121DC3" w:rsidRPr="005F5966" w:rsidRDefault="00121DC3" w:rsidP="00121DC3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FB2E2BC" w14:textId="4F77C30A" w:rsidR="00121DC3" w:rsidRPr="009660D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Katı Atık Yönetimi (</w:t>
            </w:r>
            <w:r>
              <w:rPr>
                <w:color w:val="000000" w:themeColor="text1"/>
                <w:sz w:val="16"/>
                <w:szCs w:val="16"/>
              </w:rPr>
              <w:t>Doç. Dr. Naile KARAKEHYA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) D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5</w:t>
            </w:r>
          </w:p>
        </w:tc>
      </w:tr>
      <w:tr w:rsidR="00121DC3" w:rsidRPr="002700B0" w14:paraId="335DBC3A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369C208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45894A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B0DAA9" w14:textId="71E82390" w:rsidR="00121DC3" w:rsidRPr="002700B0" w:rsidRDefault="00121DC3" w:rsidP="00121DC3">
            <w:pPr>
              <w:rPr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CC16C1F" w14:textId="40823EDC" w:rsidR="00121DC3" w:rsidRPr="009660D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Katı Atık Yönetimi (</w:t>
            </w:r>
            <w:r>
              <w:rPr>
                <w:color w:val="000000" w:themeColor="text1"/>
                <w:sz w:val="16"/>
                <w:szCs w:val="16"/>
              </w:rPr>
              <w:t xml:space="preserve">Doç. Dr.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Naile KARAKEHYA) D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5</w:t>
            </w:r>
          </w:p>
        </w:tc>
      </w:tr>
      <w:tr w:rsidR="00121DC3" w:rsidRPr="002700B0" w14:paraId="44360F8B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E0AC42E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14DAA5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14E627" w14:textId="6DEA51D7" w:rsidR="00121DC3" w:rsidRPr="002700B0" w:rsidRDefault="00121DC3" w:rsidP="00121DC3">
            <w:pPr>
              <w:rPr>
                <w:i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9CE238A" w14:textId="08EAC5CE" w:rsidR="00121DC3" w:rsidRPr="009660D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Hava Kirliliği ve Kontrolü (</w:t>
            </w:r>
            <w:r>
              <w:rPr>
                <w:color w:val="000000" w:themeColor="text1"/>
                <w:sz w:val="16"/>
                <w:szCs w:val="16"/>
              </w:rPr>
              <w:t xml:space="preserve">Doç. Dr.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Naile KARAKEHYA) D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5</w:t>
            </w:r>
          </w:p>
        </w:tc>
      </w:tr>
      <w:tr w:rsidR="00121DC3" w:rsidRPr="002700B0" w14:paraId="5B35ADE5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FF19FD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94FE97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2700B0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F7AE1C" w14:textId="5152A1C9" w:rsidR="00121DC3" w:rsidRPr="002700B0" w:rsidRDefault="00121DC3" w:rsidP="00121DC3">
            <w:pPr>
              <w:rPr>
                <w:i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3DF5E68" w14:textId="31B318AC" w:rsidR="00121DC3" w:rsidRPr="002700B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Hava Kirliliği ve Kontrolü (</w:t>
            </w:r>
            <w:r>
              <w:rPr>
                <w:color w:val="000000" w:themeColor="text1"/>
                <w:sz w:val="16"/>
                <w:szCs w:val="16"/>
              </w:rPr>
              <w:t xml:space="preserve">Doç. Dr.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Naile KARAKEHYA) D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5</w:t>
            </w:r>
          </w:p>
        </w:tc>
      </w:tr>
      <w:tr w:rsidR="00121DC3" w:rsidRPr="002700B0" w14:paraId="60F7C242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55D1C9C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1F4E29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2700B0">
              <w:rPr>
                <w:sz w:val="16"/>
                <w:szCs w:val="16"/>
              </w:rPr>
              <w:t>13 – 14</w:t>
            </w:r>
          </w:p>
        </w:tc>
        <w:tc>
          <w:tcPr>
            <w:tcW w:w="219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064B4B" w14:textId="7B107D81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8835243" w14:textId="3EC65819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Hava Kirliliği ve Kontrolü (</w:t>
            </w:r>
            <w:r>
              <w:rPr>
                <w:color w:val="000000" w:themeColor="text1"/>
                <w:sz w:val="16"/>
                <w:szCs w:val="16"/>
              </w:rPr>
              <w:t xml:space="preserve">Doç. Dr. </w:t>
            </w:r>
            <w:r w:rsidRPr="002700B0">
              <w:rPr>
                <w:color w:val="000000" w:themeColor="text1"/>
                <w:sz w:val="16"/>
                <w:szCs w:val="16"/>
                <w:lang w:val="tr-TR"/>
              </w:rPr>
              <w:t>Naile KARAKEHYA) D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5</w:t>
            </w:r>
          </w:p>
        </w:tc>
      </w:tr>
      <w:tr w:rsidR="00121DC3" w:rsidRPr="002700B0" w14:paraId="6984DFE2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BE449CD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EFFF90" w14:textId="77777777" w:rsidR="00121DC3" w:rsidRPr="00370B0F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370B0F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  <w:vAlign w:val="center"/>
          </w:tcPr>
          <w:p w14:paraId="552BF2BB" w14:textId="5CAB61B5" w:rsidR="00121DC3" w:rsidRPr="00370B0F" w:rsidRDefault="00121DC3" w:rsidP="00121DC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20BCB59" w14:textId="62FF7B00" w:rsidR="00121DC3" w:rsidRPr="002700B0" w:rsidRDefault="00121DC3" w:rsidP="00121DC3">
            <w:pPr>
              <w:tabs>
                <w:tab w:val="left" w:pos="1077"/>
              </w:tabs>
              <w:spacing w:line="360" w:lineRule="auto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121DC3" w:rsidRPr="002700B0" w14:paraId="377C5FD3" w14:textId="77777777" w:rsidTr="00A10053">
        <w:trPr>
          <w:cantSplit/>
          <w:trHeight w:val="65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8DD70A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7F70BA" w14:textId="77777777" w:rsidR="00121DC3" w:rsidRPr="00370B0F" w:rsidRDefault="00121DC3" w:rsidP="00121DC3">
            <w:pPr>
              <w:spacing w:line="360" w:lineRule="auto"/>
              <w:jc w:val="center"/>
              <w:rPr>
                <w:sz w:val="16"/>
                <w:szCs w:val="16"/>
                <w:vertAlign w:val="superscript"/>
              </w:rPr>
            </w:pPr>
            <w:r w:rsidRPr="00370B0F">
              <w:rPr>
                <w:sz w:val="16"/>
                <w:szCs w:val="16"/>
              </w:rPr>
              <w:t>15 – 16</w:t>
            </w:r>
          </w:p>
        </w:tc>
        <w:tc>
          <w:tcPr>
            <w:tcW w:w="2197" w:type="pct"/>
            <w:tcBorders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51145E18" w14:textId="302C0D80" w:rsidR="00121DC3" w:rsidRPr="009D52A6" w:rsidRDefault="00121DC3" w:rsidP="00121DC3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6AA659" w14:textId="7E1E9499" w:rsidR="00121DC3" w:rsidRPr="002700B0" w:rsidRDefault="00121DC3" w:rsidP="00121DC3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121DC3" w:rsidRPr="002700B0" w14:paraId="0C653AA2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750409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2893B3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16 – 17</w:t>
            </w:r>
          </w:p>
        </w:tc>
        <w:tc>
          <w:tcPr>
            <w:tcW w:w="2197" w:type="pct"/>
            <w:tcBorders>
              <w:left w:val="nil"/>
              <w:right w:val="single" w:sz="12" w:space="0" w:color="auto"/>
            </w:tcBorders>
          </w:tcPr>
          <w:p w14:paraId="04B73058" w14:textId="250EA6D1" w:rsidR="00121DC3" w:rsidRPr="009D52A6" w:rsidRDefault="00121DC3" w:rsidP="00121DC3">
            <w:pPr>
              <w:rPr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C64C2E" w14:textId="7637BD78" w:rsidR="00121DC3" w:rsidRPr="002700B0" w:rsidRDefault="00121DC3" w:rsidP="00121DC3">
            <w:pPr>
              <w:rPr>
                <w:sz w:val="16"/>
                <w:szCs w:val="16"/>
              </w:rPr>
            </w:pPr>
          </w:p>
        </w:tc>
      </w:tr>
      <w:tr w:rsidR="00121DC3" w:rsidRPr="002700B0" w14:paraId="563E70DB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2871BFE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49A027" w14:textId="77777777" w:rsidR="00121DC3" w:rsidRPr="002700B0" w:rsidRDefault="00121DC3" w:rsidP="00121DC3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17 – 18</w:t>
            </w:r>
          </w:p>
        </w:tc>
        <w:tc>
          <w:tcPr>
            <w:tcW w:w="2197" w:type="pct"/>
          </w:tcPr>
          <w:p w14:paraId="0791CE4D" w14:textId="3E22660F" w:rsidR="00121DC3" w:rsidRPr="002700B0" w:rsidRDefault="00121DC3" w:rsidP="00121DC3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A41ECC" w14:textId="31DAC108" w:rsidR="00121DC3" w:rsidRPr="002700B0" w:rsidRDefault="00121DC3" w:rsidP="00121DC3">
            <w:pPr>
              <w:rPr>
                <w:sz w:val="16"/>
                <w:szCs w:val="16"/>
              </w:rPr>
            </w:pPr>
          </w:p>
        </w:tc>
      </w:tr>
      <w:tr w:rsidR="00121DC3" w:rsidRPr="002700B0" w14:paraId="0B7D81B7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47C63A4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23075B81" w14:textId="77777777" w:rsidR="00121DC3" w:rsidRPr="002700B0" w:rsidRDefault="00121DC3" w:rsidP="00121DC3">
            <w:pPr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 xml:space="preserve"> </w:t>
            </w:r>
            <w:r w:rsidRPr="002700B0">
              <w:rPr>
                <w:sz w:val="16"/>
                <w:szCs w:val="16"/>
              </w:rPr>
              <w:t>– 19</w:t>
            </w:r>
          </w:p>
        </w:tc>
        <w:tc>
          <w:tcPr>
            <w:tcW w:w="2197" w:type="pct"/>
          </w:tcPr>
          <w:p w14:paraId="6C4E1DEE" w14:textId="48B227E3" w:rsidR="00121DC3" w:rsidRPr="002700B0" w:rsidRDefault="00121DC3" w:rsidP="00121DC3">
            <w:pPr>
              <w:rPr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DF2AE6" w14:textId="0187608E" w:rsidR="00121DC3" w:rsidRPr="002700B0" w:rsidRDefault="00121DC3" w:rsidP="00121DC3">
            <w:pPr>
              <w:rPr>
                <w:sz w:val="16"/>
                <w:szCs w:val="16"/>
              </w:rPr>
            </w:pPr>
          </w:p>
        </w:tc>
      </w:tr>
      <w:tr w:rsidR="00121DC3" w:rsidRPr="002700B0" w14:paraId="4E3BE797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E5F9E2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59B039FA" w14:textId="77777777" w:rsidR="00121DC3" w:rsidRPr="002700B0" w:rsidRDefault="00121DC3" w:rsidP="00121DC3">
            <w:pPr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19 – 20</w:t>
            </w:r>
          </w:p>
        </w:tc>
        <w:tc>
          <w:tcPr>
            <w:tcW w:w="2197" w:type="pct"/>
          </w:tcPr>
          <w:p w14:paraId="58AD14B8" w14:textId="75B11284" w:rsidR="00121DC3" w:rsidRPr="002700B0" w:rsidRDefault="00121DC3" w:rsidP="00121DC3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00BC13" w14:textId="418FE3AE" w:rsidR="00121DC3" w:rsidRPr="002700B0" w:rsidRDefault="00121DC3" w:rsidP="00121DC3">
            <w:pPr>
              <w:rPr>
                <w:sz w:val="16"/>
                <w:szCs w:val="16"/>
              </w:rPr>
            </w:pPr>
          </w:p>
        </w:tc>
      </w:tr>
      <w:tr w:rsidR="00121DC3" w:rsidRPr="002700B0" w14:paraId="3C7A28F4" w14:textId="77777777" w:rsidTr="00A10053">
        <w:trPr>
          <w:cantSplit/>
          <w:trHeight w:val="170"/>
        </w:trPr>
        <w:tc>
          <w:tcPr>
            <w:tcW w:w="25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B3058A8" w14:textId="77777777" w:rsidR="00121DC3" w:rsidRPr="002700B0" w:rsidRDefault="00121DC3" w:rsidP="00121DC3">
            <w:pPr>
              <w:spacing w:line="360" w:lineRule="auto"/>
              <w:ind w:left="113" w:right="113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452" w:type="pct"/>
            <w:tcBorders>
              <w:left w:val="single" w:sz="12" w:space="0" w:color="auto"/>
              <w:right w:val="single" w:sz="12" w:space="0" w:color="auto"/>
            </w:tcBorders>
          </w:tcPr>
          <w:p w14:paraId="38C61CD8" w14:textId="77777777" w:rsidR="00121DC3" w:rsidRPr="002700B0" w:rsidRDefault="00121DC3" w:rsidP="00121DC3">
            <w:pPr>
              <w:jc w:val="center"/>
              <w:rPr>
                <w:sz w:val="16"/>
                <w:szCs w:val="16"/>
              </w:rPr>
            </w:pPr>
            <w:r w:rsidRPr="002700B0">
              <w:rPr>
                <w:sz w:val="16"/>
                <w:szCs w:val="16"/>
              </w:rPr>
              <w:t>20 – 21</w:t>
            </w:r>
          </w:p>
        </w:tc>
        <w:tc>
          <w:tcPr>
            <w:tcW w:w="2197" w:type="pct"/>
            <w:vAlign w:val="center"/>
          </w:tcPr>
          <w:p w14:paraId="234D4F08" w14:textId="2520571A" w:rsidR="00121DC3" w:rsidRPr="002700B0" w:rsidRDefault="00121DC3" w:rsidP="00121DC3">
            <w:pPr>
              <w:rPr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DDA119" w14:textId="481E579D" w:rsidR="00121DC3" w:rsidRPr="002700B0" w:rsidRDefault="00121DC3" w:rsidP="00121DC3">
            <w:pPr>
              <w:rPr>
                <w:sz w:val="16"/>
                <w:szCs w:val="16"/>
              </w:rPr>
            </w:pPr>
          </w:p>
        </w:tc>
      </w:tr>
    </w:tbl>
    <w:p w14:paraId="5889AE7E" w14:textId="30665A0E" w:rsidR="00444E4D" w:rsidRPr="0023444D" w:rsidRDefault="00566D68" w:rsidP="00566D68">
      <w:pPr>
        <w:jc w:val="both"/>
        <w:rPr>
          <w:b/>
          <w:sz w:val="14"/>
          <w:szCs w:val="14"/>
          <w:lang w:val="tr-TR"/>
        </w:rPr>
      </w:pPr>
      <w:r w:rsidRPr="0023444D">
        <w:rPr>
          <w:b/>
          <w:sz w:val="14"/>
          <w:szCs w:val="14"/>
          <w:lang w:val="tr-TR"/>
        </w:rPr>
        <w:t>*Çevre Lab. A – (</w:t>
      </w:r>
      <w:r w:rsidR="009C5D61">
        <w:rPr>
          <w:b/>
          <w:sz w:val="14"/>
          <w:szCs w:val="14"/>
          <w:lang w:val="tr-TR"/>
        </w:rPr>
        <w:t>Prof. Dr. Pınar Aytar Çelik</w:t>
      </w:r>
      <w:r w:rsidRPr="0023444D">
        <w:rPr>
          <w:b/>
          <w:sz w:val="14"/>
          <w:szCs w:val="14"/>
          <w:lang w:val="tr-TR"/>
        </w:rPr>
        <w:t>) ; Çevre Lab. B – (</w:t>
      </w:r>
      <w:r w:rsidR="00E756FA">
        <w:rPr>
          <w:b/>
          <w:sz w:val="14"/>
          <w:szCs w:val="14"/>
          <w:lang w:val="tr-TR"/>
        </w:rPr>
        <w:t>Prof</w:t>
      </w:r>
      <w:r w:rsidRPr="0023444D">
        <w:rPr>
          <w:b/>
          <w:sz w:val="14"/>
          <w:szCs w:val="14"/>
          <w:lang w:val="tr-TR"/>
        </w:rPr>
        <w:t xml:space="preserve">.Dr. Esengül Köse) </w:t>
      </w:r>
      <w:r w:rsidR="004B3EEF">
        <w:rPr>
          <w:b/>
          <w:sz w:val="14"/>
          <w:szCs w:val="14"/>
          <w:lang w:val="tr-TR"/>
        </w:rPr>
        <w:t>; Çevre L</w:t>
      </w:r>
      <w:r w:rsidR="004B3EEF" w:rsidRPr="0023444D">
        <w:rPr>
          <w:b/>
          <w:sz w:val="14"/>
          <w:szCs w:val="14"/>
          <w:lang w:val="tr-TR"/>
        </w:rPr>
        <w:t>a</w:t>
      </w:r>
      <w:r w:rsidR="004B3EEF">
        <w:rPr>
          <w:b/>
          <w:sz w:val="14"/>
          <w:szCs w:val="14"/>
          <w:lang w:val="tr-TR"/>
        </w:rPr>
        <w:t xml:space="preserve">b. C </w:t>
      </w:r>
      <w:r w:rsidR="004B3EEF" w:rsidRPr="004B3EEF">
        <w:rPr>
          <w:b/>
          <w:sz w:val="14"/>
          <w:szCs w:val="14"/>
          <w:lang w:val="tr-TR"/>
        </w:rPr>
        <w:t>– (</w:t>
      </w:r>
      <w:r w:rsidR="004B3EEF" w:rsidRPr="00121DC3">
        <w:rPr>
          <w:b/>
          <w:sz w:val="14"/>
          <w:szCs w:val="14"/>
          <w:lang w:val="tr-TR"/>
        </w:rPr>
        <w:t>Doç. Dr. Naile Karakehya)</w:t>
      </w:r>
      <w:r w:rsidR="00121DC3" w:rsidRPr="00121DC3">
        <w:rPr>
          <w:b/>
          <w:sz w:val="14"/>
          <w:szCs w:val="14"/>
          <w:lang w:val="tr-TR"/>
        </w:rPr>
        <w:t>; Çevre Lab. D – (Öğr. Gör. Dr. Hamed Ghorbanpoor)</w:t>
      </w:r>
    </w:p>
    <w:p w14:paraId="34F809AA" w14:textId="50377D3A" w:rsidR="00444E4D" w:rsidRPr="0023444D" w:rsidRDefault="00444E4D" w:rsidP="00566D68">
      <w:pPr>
        <w:jc w:val="both"/>
        <w:rPr>
          <w:b/>
          <w:sz w:val="14"/>
          <w:szCs w:val="14"/>
          <w:lang w:val="tr-TR"/>
        </w:rPr>
      </w:pPr>
    </w:p>
    <w:sectPr w:rsidR="00444E4D" w:rsidRPr="0023444D" w:rsidSect="00160DDF">
      <w:pgSz w:w="11907" w:h="16840" w:code="9"/>
      <w:pgMar w:top="284" w:right="567" w:bottom="851" w:left="567" w:header="1418" w:footer="141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256CC"/>
    <w:multiLevelType w:val="singleLevel"/>
    <w:tmpl w:val="041F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AC11D2F"/>
    <w:multiLevelType w:val="singleLevel"/>
    <w:tmpl w:val="041F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56906843">
    <w:abstractNumId w:val="0"/>
  </w:num>
  <w:num w:numId="2" w16cid:durableId="1763333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0MrQ0NDI2MDeyNDNU0lEKTi0uzszPAykwrAUAUetZmSwAAAA="/>
  </w:docVars>
  <w:rsids>
    <w:rsidRoot w:val="007D46BD"/>
    <w:rsid w:val="00014F30"/>
    <w:rsid w:val="00020476"/>
    <w:rsid w:val="00032743"/>
    <w:rsid w:val="000333B9"/>
    <w:rsid w:val="00034B0B"/>
    <w:rsid w:val="000364CC"/>
    <w:rsid w:val="00040AED"/>
    <w:rsid w:val="00041E33"/>
    <w:rsid w:val="00042B22"/>
    <w:rsid w:val="000448A1"/>
    <w:rsid w:val="00064F6F"/>
    <w:rsid w:val="00073BA8"/>
    <w:rsid w:val="000749B4"/>
    <w:rsid w:val="000816E4"/>
    <w:rsid w:val="00091D6C"/>
    <w:rsid w:val="000931D3"/>
    <w:rsid w:val="00097E91"/>
    <w:rsid w:val="000A087F"/>
    <w:rsid w:val="000A16A6"/>
    <w:rsid w:val="000A1B46"/>
    <w:rsid w:val="000A3F6F"/>
    <w:rsid w:val="000A6C5C"/>
    <w:rsid w:val="000A7B27"/>
    <w:rsid w:val="000B21F1"/>
    <w:rsid w:val="000B2216"/>
    <w:rsid w:val="000B3A98"/>
    <w:rsid w:val="000B6154"/>
    <w:rsid w:val="000C0F57"/>
    <w:rsid w:val="000C5302"/>
    <w:rsid w:val="000D4880"/>
    <w:rsid w:val="000D4BC6"/>
    <w:rsid w:val="000D5F47"/>
    <w:rsid w:val="000D795D"/>
    <w:rsid w:val="000D7B13"/>
    <w:rsid w:val="000D7F8A"/>
    <w:rsid w:val="000E34B8"/>
    <w:rsid w:val="000E6327"/>
    <w:rsid w:val="000F1612"/>
    <w:rsid w:val="000F292E"/>
    <w:rsid w:val="000F3C5F"/>
    <w:rsid w:val="0010181B"/>
    <w:rsid w:val="00102A23"/>
    <w:rsid w:val="00121DC3"/>
    <w:rsid w:val="001226D5"/>
    <w:rsid w:val="001236F7"/>
    <w:rsid w:val="00124340"/>
    <w:rsid w:val="00124E05"/>
    <w:rsid w:val="00127563"/>
    <w:rsid w:val="00131E11"/>
    <w:rsid w:val="00142E4F"/>
    <w:rsid w:val="0015397E"/>
    <w:rsid w:val="00160DDF"/>
    <w:rsid w:val="00161E77"/>
    <w:rsid w:val="00164B06"/>
    <w:rsid w:val="00171B89"/>
    <w:rsid w:val="001727E4"/>
    <w:rsid w:val="0017280E"/>
    <w:rsid w:val="00174FEF"/>
    <w:rsid w:val="0018756B"/>
    <w:rsid w:val="00192105"/>
    <w:rsid w:val="00192DDD"/>
    <w:rsid w:val="00196E01"/>
    <w:rsid w:val="001A2661"/>
    <w:rsid w:val="001A58D3"/>
    <w:rsid w:val="001A6A3E"/>
    <w:rsid w:val="001B5F2F"/>
    <w:rsid w:val="001B76AB"/>
    <w:rsid w:val="001C2D8A"/>
    <w:rsid w:val="001C2E01"/>
    <w:rsid w:val="001C50E0"/>
    <w:rsid w:val="001C7CF9"/>
    <w:rsid w:val="001D34FB"/>
    <w:rsid w:val="001D6F28"/>
    <w:rsid w:val="001E1D23"/>
    <w:rsid w:val="001E614B"/>
    <w:rsid w:val="001E704E"/>
    <w:rsid w:val="001F3908"/>
    <w:rsid w:val="001F4E46"/>
    <w:rsid w:val="001F73ED"/>
    <w:rsid w:val="00202357"/>
    <w:rsid w:val="0020377D"/>
    <w:rsid w:val="00205DE1"/>
    <w:rsid w:val="002122D2"/>
    <w:rsid w:val="002124F3"/>
    <w:rsid w:val="002134B8"/>
    <w:rsid w:val="00217559"/>
    <w:rsid w:val="00221B4A"/>
    <w:rsid w:val="002226D5"/>
    <w:rsid w:val="002242B6"/>
    <w:rsid w:val="00224B4F"/>
    <w:rsid w:val="00224D36"/>
    <w:rsid w:val="00227194"/>
    <w:rsid w:val="00227CCF"/>
    <w:rsid w:val="00230998"/>
    <w:rsid w:val="0023105D"/>
    <w:rsid w:val="0023444D"/>
    <w:rsid w:val="00234D32"/>
    <w:rsid w:val="00235169"/>
    <w:rsid w:val="00236603"/>
    <w:rsid w:val="002441D0"/>
    <w:rsid w:val="00256724"/>
    <w:rsid w:val="00262EA8"/>
    <w:rsid w:val="00265462"/>
    <w:rsid w:val="002663F4"/>
    <w:rsid w:val="002700B0"/>
    <w:rsid w:val="00271990"/>
    <w:rsid w:val="00272EF0"/>
    <w:rsid w:val="00281942"/>
    <w:rsid w:val="00296DDF"/>
    <w:rsid w:val="002A2D33"/>
    <w:rsid w:val="002A3746"/>
    <w:rsid w:val="002A3C86"/>
    <w:rsid w:val="002A4DC3"/>
    <w:rsid w:val="002A516F"/>
    <w:rsid w:val="002A6C38"/>
    <w:rsid w:val="002B26B4"/>
    <w:rsid w:val="002C0A21"/>
    <w:rsid w:val="002C4418"/>
    <w:rsid w:val="002D187C"/>
    <w:rsid w:val="002D4872"/>
    <w:rsid w:val="002D7750"/>
    <w:rsid w:val="002E4B83"/>
    <w:rsid w:val="002E643C"/>
    <w:rsid w:val="002E7894"/>
    <w:rsid w:val="002F0513"/>
    <w:rsid w:val="002F0DFE"/>
    <w:rsid w:val="002F1248"/>
    <w:rsid w:val="002F2F3B"/>
    <w:rsid w:val="002F5240"/>
    <w:rsid w:val="00315086"/>
    <w:rsid w:val="0033485E"/>
    <w:rsid w:val="00337997"/>
    <w:rsid w:val="003415E9"/>
    <w:rsid w:val="00344201"/>
    <w:rsid w:val="003513D2"/>
    <w:rsid w:val="00352E88"/>
    <w:rsid w:val="003534E5"/>
    <w:rsid w:val="00355F57"/>
    <w:rsid w:val="0036527A"/>
    <w:rsid w:val="00370B0F"/>
    <w:rsid w:val="00373963"/>
    <w:rsid w:val="003757B9"/>
    <w:rsid w:val="003761E8"/>
    <w:rsid w:val="00380F99"/>
    <w:rsid w:val="00384926"/>
    <w:rsid w:val="00384EE5"/>
    <w:rsid w:val="00385922"/>
    <w:rsid w:val="003910A6"/>
    <w:rsid w:val="0039447F"/>
    <w:rsid w:val="00394E54"/>
    <w:rsid w:val="00395BD0"/>
    <w:rsid w:val="003A0599"/>
    <w:rsid w:val="003A4658"/>
    <w:rsid w:val="003B23CF"/>
    <w:rsid w:val="003B7361"/>
    <w:rsid w:val="003B7FAE"/>
    <w:rsid w:val="003C01DD"/>
    <w:rsid w:val="003C0298"/>
    <w:rsid w:val="003C3C2B"/>
    <w:rsid w:val="003C70F6"/>
    <w:rsid w:val="003D030B"/>
    <w:rsid w:val="003D143F"/>
    <w:rsid w:val="003D30F5"/>
    <w:rsid w:val="003E327F"/>
    <w:rsid w:val="003E416C"/>
    <w:rsid w:val="003E5E04"/>
    <w:rsid w:val="003E77CF"/>
    <w:rsid w:val="003F06F8"/>
    <w:rsid w:val="004101C4"/>
    <w:rsid w:val="004111AE"/>
    <w:rsid w:val="00412BB0"/>
    <w:rsid w:val="004160B9"/>
    <w:rsid w:val="004168A9"/>
    <w:rsid w:val="00420B29"/>
    <w:rsid w:val="00420C62"/>
    <w:rsid w:val="0043234D"/>
    <w:rsid w:val="00432424"/>
    <w:rsid w:val="00435674"/>
    <w:rsid w:val="00435EFA"/>
    <w:rsid w:val="004378A8"/>
    <w:rsid w:val="00440212"/>
    <w:rsid w:val="00444E4D"/>
    <w:rsid w:val="00445184"/>
    <w:rsid w:val="00445EB4"/>
    <w:rsid w:val="00446708"/>
    <w:rsid w:val="00451750"/>
    <w:rsid w:val="00451D08"/>
    <w:rsid w:val="00455375"/>
    <w:rsid w:val="004624EB"/>
    <w:rsid w:val="00463D54"/>
    <w:rsid w:val="0046570A"/>
    <w:rsid w:val="00481DF5"/>
    <w:rsid w:val="004837D7"/>
    <w:rsid w:val="004867D0"/>
    <w:rsid w:val="00494075"/>
    <w:rsid w:val="004959F0"/>
    <w:rsid w:val="00495D3A"/>
    <w:rsid w:val="004973FE"/>
    <w:rsid w:val="004A02AC"/>
    <w:rsid w:val="004A3B73"/>
    <w:rsid w:val="004B3EEF"/>
    <w:rsid w:val="004B72F9"/>
    <w:rsid w:val="004B7389"/>
    <w:rsid w:val="004C0732"/>
    <w:rsid w:val="004D2601"/>
    <w:rsid w:val="004D7843"/>
    <w:rsid w:val="004E6702"/>
    <w:rsid w:val="004F17AA"/>
    <w:rsid w:val="004F23C6"/>
    <w:rsid w:val="004F5E1F"/>
    <w:rsid w:val="004F61B0"/>
    <w:rsid w:val="005012BD"/>
    <w:rsid w:val="00502238"/>
    <w:rsid w:val="00503433"/>
    <w:rsid w:val="00507D6B"/>
    <w:rsid w:val="005145D2"/>
    <w:rsid w:val="00514FCA"/>
    <w:rsid w:val="00522B67"/>
    <w:rsid w:val="00522E92"/>
    <w:rsid w:val="005269DB"/>
    <w:rsid w:val="005334BA"/>
    <w:rsid w:val="00535463"/>
    <w:rsid w:val="005405CE"/>
    <w:rsid w:val="00542F89"/>
    <w:rsid w:val="00546D75"/>
    <w:rsid w:val="0054731B"/>
    <w:rsid w:val="00550074"/>
    <w:rsid w:val="005509B9"/>
    <w:rsid w:val="00557992"/>
    <w:rsid w:val="00561EE3"/>
    <w:rsid w:val="005629E6"/>
    <w:rsid w:val="0056301E"/>
    <w:rsid w:val="005648CC"/>
    <w:rsid w:val="00566D68"/>
    <w:rsid w:val="0057227B"/>
    <w:rsid w:val="00572816"/>
    <w:rsid w:val="00572B25"/>
    <w:rsid w:val="00572F69"/>
    <w:rsid w:val="005745DE"/>
    <w:rsid w:val="0057741E"/>
    <w:rsid w:val="005777A7"/>
    <w:rsid w:val="00581972"/>
    <w:rsid w:val="00581D66"/>
    <w:rsid w:val="0058518C"/>
    <w:rsid w:val="005854BA"/>
    <w:rsid w:val="00585A77"/>
    <w:rsid w:val="00587B44"/>
    <w:rsid w:val="00591EDE"/>
    <w:rsid w:val="005A4A28"/>
    <w:rsid w:val="005B0105"/>
    <w:rsid w:val="005B0937"/>
    <w:rsid w:val="005B19D4"/>
    <w:rsid w:val="005B2727"/>
    <w:rsid w:val="005B76FD"/>
    <w:rsid w:val="005B7963"/>
    <w:rsid w:val="005C31FC"/>
    <w:rsid w:val="005C562B"/>
    <w:rsid w:val="005C7D38"/>
    <w:rsid w:val="005D1634"/>
    <w:rsid w:val="005E1BC5"/>
    <w:rsid w:val="005E637F"/>
    <w:rsid w:val="005F0257"/>
    <w:rsid w:val="005F4061"/>
    <w:rsid w:val="005F5966"/>
    <w:rsid w:val="005F7C1E"/>
    <w:rsid w:val="00616EF7"/>
    <w:rsid w:val="006173C8"/>
    <w:rsid w:val="00624FAE"/>
    <w:rsid w:val="00627A9B"/>
    <w:rsid w:val="00627B69"/>
    <w:rsid w:val="0063014A"/>
    <w:rsid w:val="006374B8"/>
    <w:rsid w:val="006414F7"/>
    <w:rsid w:val="00651864"/>
    <w:rsid w:val="006544F5"/>
    <w:rsid w:val="0066492A"/>
    <w:rsid w:val="006649E7"/>
    <w:rsid w:val="00671071"/>
    <w:rsid w:val="006736D2"/>
    <w:rsid w:val="006777BB"/>
    <w:rsid w:val="0068492D"/>
    <w:rsid w:val="0069636B"/>
    <w:rsid w:val="006A01CC"/>
    <w:rsid w:val="006A0F8A"/>
    <w:rsid w:val="006A39A6"/>
    <w:rsid w:val="006A4D8A"/>
    <w:rsid w:val="006A7985"/>
    <w:rsid w:val="006C2874"/>
    <w:rsid w:val="006C2925"/>
    <w:rsid w:val="006C411D"/>
    <w:rsid w:val="006D1CC4"/>
    <w:rsid w:val="006D1F9B"/>
    <w:rsid w:val="006D25D4"/>
    <w:rsid w:val="006D3275"/>
    <w:rsid w:val="006D584B"/>
    <w:rsid w:val="006E0FFD"/>
    <w:rsid w:val="006E46E3"/>
    <w:rsid w:val="006F012C"/>
    <w:rsid w:val="006F5602"/>
    <w:rsid w:val="00703745"/>
    <w:rsid w:val="0070566E"/>
    <w:rsid w:val="00710261"/>
    <w:rsid w:val="00710C7E"/>
    <w:rsid w:val="00714475"/>
    <w:rsid w:val="0072059A"/>
    <w:rsid w:val="00721145"/>
    <w:rsid w:val="00722327"/>
    <w:rsid w:val="0072249A"/>
    <w:rsid w:val="00727019"/>
    <w:rsid w:val="00733F1E"/>
    <w:rsid w:val="00734952"/>
    <w:rsid w:val="00741BD6"/>
    <w:rsid w:val="00750EE6"/>
    <w:rsid w:val="00751624"/>
    <w:rsid w:val="007526B3"/>
    <w:rsid w:val="007527D7"/>
    <w:rsid w:val="00752858"/>
    <w:rsid w:val="00752D05"/>
    <w:rsid w:val="00754058"/>
    <w:rsid w:val="007605E0"/>
    <w:rsid w:val="00760FB0"/>
    <w:rsid w:val="0076142D"/>
    <w:rsid w:val="00762637"/>
    <w:rsid w:val="00773B71"/>
    <w:rsid w:val="00773C18"/>
    <w:rsid w:val="00775D2C"/>
    <w:rsid w:val="00781C64"/>
    <w:rsid w:val="0078730E"/>
    <w:rsid w:val="007878B9"/>
    <w:rsid w:val="00796B7D"/>
    <w:rsid w:val="007973B9"/>
    <w:rsid w:val="007A3134"/>
    <w:rsid w:val="007B0916"/>
    <w:rsid w:val="007B64D8"/>
    <w:rsid w:val="007C6782"/>
    <w:rsid w:val="007D0731"/>
    <w:rsid w:val="007D46BD"/>
    <w:rsid w:val="007D5227"/>
    <w:rsid w:val="007D5954"/>
    <w:rsid w:val="007E468B"/>
    <w:rsid w:val="007E5997"/>
    <w:rsid w:val="007E7B67"/>
    <w:rsid w:val="00801B28"/>
    <w:rsid w:val="008039AA"/>
    <w:rsid w:val="00803EB3"/>
    <w:rsid w:val="00804A82"/>
    <w:rsid w:val="008210DB"/>
    <w:rsid w:val="00822284"/>
    <w:rsid w:val="00822386"/>
    <w:rsid w:val="0082304C"/>
    <w:rsid w:val="00825F68"/>
    <w:rsid w:val="00825FE8"/>
    <w:rsid w:val="00830A96"/>
    <w:rsid w:val="008312CA"/>
    <w:rsid w:val="00835773"/>
    <w:rsid w:val="00840D6D"/>
    <w:rsid w:val="008427BF"/>
    <w:rsid w:val="0084625C"/>
    <w:rsid w:val="0084752C"/>
    <w:rsid w:val="00852C83"/>
    <w:rsid w:val="00856AC0"/>
    <w:rsid w:val="00856C41"/>
    <w:rsid w:val="00860B46"/>
    <w:rsid w:val="00862402"/>
    <w:rsid w:val="0086343B"/>
    <w:rsid w:val="0086414F"/>
    <w:rsid w:val="008647CA"/>
    <w:rsid w:val="00866715"/>
    <w:rsid w:val="008702AE"/>
    <w:rsid w:val="00874034"/>
    <w:rsid w:val="00880F08"/>
    <w:rsid w:val="00881C54"/>
    <w:rsid w:val="0088200A"/>
    <w:rsid w:val="008824FB"/>
    <w:rsid w:val="008826AD"/>
    <w:rsid w:val="00885D24"/>
    <w:rsid w:val="00891E1F"/>
    <w:rsid w:val="00891F2D"/>
    <w:rsid w:val="00896CC3"/>
    <w:rsid w:val="00896D4D"/>
    <w:rsid w:val="008A083F"/>
    <w:rsid w:val="008A433C"/>
    <w:rsid w:val="008A5548"/>
    <w:rsid w:val="008A628D"/>
    <w:rsid w:val="008A7F87"/>
    <w:rsid w:val="008B2EE4"/>
    <w:rsid w:val="008B39EE"/>
    <w:rsid w:val="008B44DD"/>
    <w:rsid w:val="008B5F98"/>
    <w:rsid w:val="008C44A2"/>
    <w:rsid w:val="008C45DD"/>
    <w:rsid w:val="008C780D"/>
    <w:rsid w:val="008D1E2A"/>
    <w:rsid w:val="008D3E4C"/>
    <w:rsid w:val="008D6FEF"/>
    <w:rsid w:val="008E420C"/>
    <w:rsid w:val="008F2879"/>
    <w:rsid w:val="008F4F44"/>
    <w:rsid w:val="008F7AF2"/>
    <w:rsid w:val="0090450B"/>
    <w:rsid w:val="00906E3A"/>
    <w:rsid w:val="00910136"/>
    <w:rsid w:val="009150AB"/>
    <w:rsid w:val="00924FEC"/>
    <w:rsid w:val="009262D0"/>
    <w:rsid w:val="0093654F"/>
    <w:rsid w:val="00937097"/>
    <w:rsid w:val="00943468"/>
    <w:rsid w:val="00944316"/>
    <w:rsid w:val="00947B1B"/>
    <w:rsid w:val="009517E8"/>
    <w:rsid w:val="0095647F"/>
    <w:rsid w:val="009564CE"/>
    <w:rsid w:val="00957E8F"/>
    <w:rsid w:val="009618D9"/>
    <w:rsid w:val="009660D0"/>
    <w:rsid w:val="00967650"/>
    <w:rsid w:val="0097155C"/>
    <w:rsid w:val="00971784"/>
    <w:rsid w:val="009734ED"/>
    <w:rsid w:val="00983873"/>
    <w:rsid w:val="0098478B"/>
    <w:rsid w:val="00986C63"/>
    <w:rsid w:val="00986E47"/>
    <w:rsid w:val="00996F81"/>
    <w:rsid w:val="009A40D5"/>
    <w:rsid w:val="009A7B9B"/>
    <w:rsid w:val="009B2F2E"/>
    <w:rsid w:val="009C5D61"/>
    <w:rsid w:val="009C7ED3"/>
    <w:rsid w:val="009D23DF"/>
    <w:rsid w:val="009D52A6"/>
    <w:rsid w:val="009E01A5"/>
    <w:rsid w:val="009E2103"/>
    <w:rsid w:val="009E6D00"/>
    <w:rsid w:val="009F3195"/>
    <w:rsid w:val="009F3D4C"/>
    <w:rsid w:val="00A01878"/>
    <w:rsid w:val="00A023EF"/>
    <w:rsid w:val="00A05CB4"/>
    <w:rsid w:val="00A10053"/>
    <w:rsid w:val="00A1037D"/>
    <w:rsid w:val="00A23C07"/>
    <w:rsid w:val="00A25699"/>
    <w:rsid w:val="00A3426F"/>
    <w:rsid w:val="00A35423"/>
    <w:rsid w:val="00A35802"/>
    <w:rsid w:val="00A36906"/>
    <w:rsid w:val="00A37E90"/>
    <w:rsid w:val="00A43E6B"/>
    <w:rsid w:val="00A537FA"/>
    <w:rsid w:val="00A55B80"/>
    <w:rsid w:val="00A70647"/>
    <w:rsid w:val="00A83761"/>
    <w:rsid w:val="00A83D4E"/>
    <w:rsid w:val="00A8448D"/>
    <w:rsid w:val="00A85319"/>
    <w:rsid w:val="00A968B0"/>
    <w:rsid w:val="00AB18F7"/>
    <w:rsid w:val="00AC0710"/>
    <w:rsid w:val="00AC27ED"/>
    <w:rsid w:val="00AC652D"/>
    <w:rsid w:val="00AD01A8"/>
    <w:rsid w:val="00AD35B2"/>
    <w:rsid w:val="00AD4286"/>
    <w:rsid w:val="00AD43AC"/>
    <w:rsid w:val="00AE43D9"/>
    <w:rsid w:val="00AE4CE0"/>
    <w:rsid w:val="00AE7684"/>
    <w:rsid w:val="00AF013F"/>
    <w:rsid w:val="00AF35B9"/>
    <w:rsid w:val="00AF4A53"/>
    <w:rsid w:val="00AF52E8"/>
    <w:rsid w:val="00AF64BF"/>
    <w:rsid w:val="00B00AC5"/>
    <w:rsid w:val="00B05206"/>
    <w:rsid w:val="00B1212C"/>
    <w:rsid w:val="00B23DDA"/>
    <w:rsid w:val="00B24D88"/>
    <w:rsid w:val="00B2754C"/>
    <w:rsid w:val="00B32CDC"/>
    <w:rsid w:val="00B33032"/>
    <w:rsid w:val="00B34B97"/>
    <w:rsid w:val="00B35495"/>
    <w:rsid w:val="00B3628D"/>
    <w:rsid w:val="00B44882"/>
    <w:rsid w:val="00B51B1D"/>
    <w:rsid w:val="00B6284C"/>
    <w:rsid w:val="00B70A7A"/>
    <w:rsid w:val="00B73D75"/>
    <w:rsid w:val="00B81AF0"/>
    <w:rsid w:val="00B86610"/>
    <w:rsid w:val="00B92A97"/>
    <w:rsid w:val="00B93E82"/>
    <w:rsid w:val="00B95669"/>
    <w:rsid w:val="00B95F4B"/>
    <w:rsid w:val="00BA3A3A"/>
    <w:rsid w:val="00BA5033"/>
    <w:rsid w:val="00BA7529"/>
    <w:rsid w:val="00BB5EE3"/>
    <w:rsid w:val="00BB7F7B"/>
    <w:rsid w:val="00BC0E79"/>
    <w:rsid w:val="00BC359A"/>
    <w:rsid w:val="00BC5045"/>
    <w:rsid w:val="00BC5622"/>
    <w:rsid w:val="00BD0761"/>
    <w:rsid w:val="00BD0C27"/>
    <w:rsid w:val="00BD729D"/>
    <w:rsid w:val="00BE1F63"/>
    <w:rsid w:val="00BE4F68"/>
    <w:rsid w:val="00BE7568"/>
    <w:rsid w:val="00BF274E"/>
    <w:rsid w:val="00C00088"/>
    <w:rsid w:val="00C0132D"/>
    <w:rsid w:val="00C10A39"/>
    <w:rsid w:val="00C12D7F"/>
    <w:rsid w:val="00C32233"/>
    <w:rsid w:val="00C406C9"/>
    <w:rsid w:val="00C41E6F"/>
    <w:rsid w:val="00C41F88"/>
    <w:rsid w:val="00C43300"/>
    <w:rsid w:val="00C43A02"/>
    <w:rsid w:val="00C4440B"/>
    <w:rsid w:val="00C46BA8"/>
    <w:rsid w:val="00C47973"/>
    <w:rsid w:val="00C47DD4"/>
    <w:rsid w:val="00C52325"/>
    <w:rsid w:val="00C53022"/>
    <w:rsid w:val="00C53722"/>
    <w:rsid w:val="00C62413"/>
    <w:rsid w:val="00C66532"/>
    <w:rsid w:val="00C7633F"/>
    <w:rsid w:val="00C92EBB"/>
    <w:rsid w:val="00CA1465"/>
    <w:rsid w:val="00CA41AE"/>
    <w:rsid w:val="00CA56BA"/>
    <w:rsid w:val="00CD6CF8"/>
    <w:rsid w:val="00CE269C"/>
    <w:rsid w:val="00CE716A"/>
    <w:rsid w:val="00CF1AFA"/>
    <w:rsid w:val="00CF21B9"/>
    <w:rsid w:val="00D00A9C"/>
    <w:rsid w:val="00D049C9"/>
    <w:rsid w:val="00D0526B"/>
    <w:rsid w:val="00D06734"/>
    <w:rsid w:val="00D067C9"/>
    <w:rsid w:val="00D16B8D"/>
    <w:rsid w:val="00D22EEA"/>
    <w:rsid w:val="00D233A2"/>
    <w:rsid w:val="00D311A9"/>
    <w:rsid w:val="00D32330"/>
    <w:rsid w:val="00D346F2"/>
    <w:rsid w:val="00D47DBC"/>
    <w:rsid w:val="00D50F7E"/>
    <w:rsid w:val="00D62C91"/>
    <w:rsid w:val="00D7096C"/>
    <w:rsid w:val="00D72919"/>
    <w:rsid w:val="00D74908"/>
    <w:rsid w:val="00D85C55"/>
    <w:rsid w:val="00D905A1"/>
    <w:rsid w:val="00D91E0F"/>
    <w:rsid w:val="00D92811"/>
    <w:rsid w:val="00D93E4A"/>
    <w:rsid w:val="00D96030"/>
    <w:rsid w:val="00DA3E6E"/>
    <w:rsid w:val="00DA7562"/>
    <w:rsid w:val="00DB4A6B"/>
    <w:rsid w:val="00DC1E31"/>
    <w:rsid w:val="00DC5065"/>
    <w:rsid w:val="00DC7C15"/>
    <w:rsid w:val="00DD1B0A"/>
    <w:rsid w:val="00DD283F"/>
    <w:rsid w:val="00DD2FE5"/>
    <w:rsid w:val="00DE1527"/>
    <w:rsid w:val="00DE3B19"/>
    <w:rsid w:val="00DE6534"/>
    <w:rsid w:val="00DF0493"/>
    <w:rsid w:val="00DF771B"/>
    <w:rsid w:val="00E0076F"/>
    <w:rsid w:val="00E02878"/>
    <w:rsid w:val="00E045AC"/>
    <w:rsid w:val="00E11109"/>
    <w:rsid w:val="00E12D53"/>
    <w:rsid w:val="00E1324E"/>
    <w:rsid w:val="00E239DB"/>
    <w:rsid w:val="00E24050"/>
    <w:rsid w:val="00E24E4B"/>
    <w:rsid w:val="00E2653F"/>
    <w:rsid w:val="00E27FA1"/>
    <w:rsid w:val="00E43612"/>
    <w:rsid w:val="00E446CF"/>
    <w:rsid w:val="00E52746"/>
    <w:rsid w:val="00E52DD9"/>
    <w:rsid w:val="00E5688F"/>
    <w:rsid w:val="00E60699"/>
    <w:rsid w:val="00E65870"/>
    <w:rsid w:val="00E74376"/>
    <w:rsid w:val="00E756FA"/>
    <w:rsid w:val="00E80E6B"/>
    <w:rsid w:val="00E82A63"/>
    <w:rsid w:val="00E86D14"/>
    <w:rsid w:val="00E876E1"/>
    <w:rsid w:val="00EA0EEA"/>
    <w:rsid w:val="00EA6B2A"/>
    <w:rsid w:val="00EB32A5"/>
    <w:rsid w:val="00EC3D35"/>
    <w:rsid w:val="00EC52FE"/>
    <w:rsid w:val="00ED3B27"/>
    <w:rsid w:val="00ED3C3A"/>
    <w:rsid w:val="00EE029D"/>
    <w:rsid w:val="00EE3BDC"/>
    <w:rsid w:val="00EF6112"/>
    <w:rsid w:val="00EF657A"/>
    <w:rsid w:val="00EF6E4E"/>
    <w:rsid w:val="00EF71B7"/>
    <w:rsid w:val="00EF768D"/>
    <w:rsid w:val="00F01631"/>
    <w:rsid w:val="00F0215E"/>
    <w:rsid w:val="00F05240"/>
    <w:rsid w:val="00F0573A"/>
    <w:rsid w:val="00F121BC"/>
    <w:rsid w:val="00F12392"/>
    <w:rsid w:val="00F13E38"/>
    <w:rsid w:val="00F14974"/>
    <w:rsid w:val="00F15389"/>
    <w:rsid w:val="00F2143D"/>
    <w:rsid w:val="00F22A69"/>
    <w:rsid w:val="00F23876"/>
    <w:rsid w:val="00F239EE"/>
    <w:rsid w:val="00F26319"/>
    <w:rsid w:val="00F32F40"/>
    <w:rsid w:val="00F33AC7"/>
    <w:rsid w:val="00F36ACB"/>
    <w:rsid w:val="00F42568"/>
    <w:rsid w:val="00F43E5F"/>
    <w:rsid w:val="00F512EF"/>
    <w:rsid w:val="00F63E49"/>
    <w:rsid w:val="00F65F90"/>
    <w:rsid w:val="00F71F45"/>
    <w:rsid w:val="00F77806"/>
    <w:rsid w:val="00F804CB"/>
    <w:rsid w:val="00F866F2"/>
    <w:rsid w:val="00F87DED"/>
    <w:rsid w:val="00F96DF9"/>
    <w:rsid w:val="00FA0934"/>
    <w:rsid w:val="00FA42ED"/>
    <w:rsid w:val="00FA6377"/>
    <w:rsid w:val="00FB3912"/>
    <w:rsid w:val="00FB6C14"/>
    <w:rsid w:val="00FC057A"/>
    <w:rsid w:val="00FC0956"/>
    <w:rsid w:val="00FC6BDE"/>
    <w:rsid w:val="00FD2329"/>
    <w:rsid w:val="00FD556E"/>
    <w:rsid w:val="00FD5A5F"/>
    <w:rsid w:val="00FE5291"/>
    <w:rsid w:val="00FF09F3"/>
    <w:rsid w:val="00FF459B"/>
    <w:rsid w:val="00FF67F5"/>
    <w:rsid w:val="00FF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DF2CC1"/>
  <w15:docId w15:val="{BDAF7D53-6A04-4CBC-90A7-0AF8F7BB9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b/>
      <w:sz w:val="14"/>
      <w:u w:val="single"/>
    </w:rPr>
  </w:style>
  <w:style w:type="paragraph" w:styleId="Balk2">
    <w:name w:val="heading 2"/>
    <w:basedOn w:val="Normal"/>
    <w:next w:val="Normal"/>
    <w:qFormat/>
    <w:pPr>
      <w:keepNext/>
      <w:ind w:left="426"/>
      <w:outlineLvl w:val="1"/>
    </w:pPr>
    <w:rPr>
      <w:b/>
      <w:sz w:val="28"/>
    </w:rPr>
  </w:style>
  <w:style w:type="paragraph" w:styleId="Balk3">
    <w:name w:val="heading 3"/>
    <w:basedOn w:val="Normal"/>
    <w:next w:val="Normal"/>
    <w:qFormat/>
    <w:pPr>
      <w:keepNext/>
      <w:ind w:left="426"/>
      <w:outlineLvl w:val="2"/>
    </w:pPr>
    <w:rPr>
      <w:b/>
    </w:rPr>
  </w:style>
  <w:style w:type="paragraph" w:styleId="Balk4">
    <w:name w:val="heading 4"/>
    <w:basedOn w:val="Normal"/>
    <w:next w:val="Normal"/>
    <w:qFormat/>
    <w:pPr>
      <w:keepNext/>
      <w:spacing w:before="120" w:after="120"/>
      <w:jc w:val="center"/>
      <w:outlineLvl w:val="3"/>
    </w:pPr>
    <w:rPr>
      <w:b/>
      <w:sz w:val="14"/>
    </w:rPr>
  </w:style>
  <w:style w:type="paragraph" w:styleId="Balk5">
    <w:name w:val="heading 5"/>
    <w:basedOn w:val="Normal"/>
    <w:next w:val="Normal"/>
    <w:qFormat/>
    <w:pPr>
      <w:keepNext/>
      <w:spacing w:after="120"/>
      <w:jc w:val="center"/>
      <w:outlineLvl w:val="4"/>
    </w:pPr>
    <w:rPr>
      <w:b/>
      <w:lang w:val="tr-TR"/>
    </w:rPr>
  </w:style>
  <w:style w:type="paragraph" w:styleId="Balk6">
    <w:name w:val="heading 6"/>
    <w:basedOn w:val="Normal"/>
    <w:next w:val="Normal"/>
    <w:qFormat/>
    <w:pPr>
      <w:keepNext/>
      <w:tabs>
        <w:tab w:val="left" w:pos="963"/>
      </w:tabs>
      <w:outlineLvl w:val="5"/>
    </w:pPr>
    <w:rPr>
      <w:b/>
      <w:bCs/>
      <w:sz w:val="1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pPr>
      <w:spacing w:line="360" w:lineRule="auto"/>
      <w:ind w:left="425"/>
      <w:jc w:val="both"/>
    </w:pPr>
  </w:style>
  <w:style w:type="table" w:styleId="TabloKlavuzu">
    <w:name w:val="Table Grid"/>
    <w:basedOn w:val="NormalTablo"/>
    <w:rsid w:val="002122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semiHidden/>
    <w:unhideWhenUsed/>
    <w:rsid w:val="0091013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91013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5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Ders%20Program&#305;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A3D09-62AE-45FD-AF44-F3174AD77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Ders Programı</Template>
  <TotalTime>1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1999 - 2000 ÖĞRETİM YILI BAHAR YARIYILI</vt:lpstr>
      <vt:lpstr>1999 - 2000 ÖĞRETİM YILI BAHAR YARIYILI</vt:lpstr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1999 - 2000 ÖĞRETİM YILI BAHAR YARIYILI</dc:title>
  <dc:subject/>
  <dc:creator>Kemal BILIR</dc:creator>
  <cp:keywords/>
  <dc:description/>
  <cp:lastModifiedBy>zaza</cp:lastModifiedBy>
  <cp:revision>2</cp:revision>
  <cp:lastPrinted>2022-08-18T11:22:00Z</cp:lastPrinted>
  <dcterms:created xsi:type="dcterms:W3CDTF">2026-09-14T05:31:00Z</dcterms:created>
  <dcterms:modified xsi:type="dcterms:W3CDTF">2026-09-14T05:31:00Z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8cad2baa517d4b2e26ed2d3f09f3337e289fd190f9f62825be0aa7dee792574a</vt:lpwstr>
  </property>
</Properties>
</file>